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31ED8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</w:p>
    <w:p w14:paraId="5AA30DF9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  <w:r w:rsidRPr="002B37B7">
        <w:rPr>
          <w:rFonts w:ascii="Times New Roman" w:hAnsi="Times New Roman" w:cs="Times New Roman"/>
          <w:b/>
          <w:bCs/>
          <w:lang w:val="ro-MD" w:eastAsia="ru-MD"/>
        </w:rPr>
        <w:t xml:space="preserve">Către Centrul Național pentru Protecția </w:t>
      </w:r>
    </w:p>
    <w:p w14:paraId="3C5BEA91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  <w:r w:rsidRPr="002B37B7">
        <w:rPr>
          <w:rFonts w:ascii="Times New Roman" w:hAnsi="Times New Roman" w:cs="Times New Roman"/>
          <w:b/>
          <w:bCs/>
          <w:lang w:val="ro-MD" w:eastAsia="ru-MD"/>
        </w:rPr>
        <w:t>Datelor cu Caracter Personal al RM (CNPDCP)</w:t>
      </w:r>
    </w:p>
    <w:p w14:paraId="2D427FBD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i/>
          <w:lang w:val="ro-MD" w:eastAsia="ru-MD"/>
        </w:rPr>
      </w:pPr>
      <w:r w:rsidRPr="002B37B7">
        <w:rPr>
          <w:rFonts w:ascii="Times New Roman" w:hAnsi="Times New Roman" w:cs="Times New Roman"/>
          <w:i/>
          <w:lang w:val="ro-MD" w:eastAsia="ru-MD"/>
        </w:rPr>
        <w:t xml:space="preserve">MD-2004, mun. Chișinău, </w:t>
      </w:r>
    </w:p>
    <w:p w14:paraId="6B2B3EF0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i/>
          <w:lang w:val="ro-MD" w:eastAsia="ru-MD"/>
        </w:rPr>
      </w:pPr>
      <w:r w:rsidRPr="002B37B7">
        <w:rPr>
          <w:rFonts w:ascii="Times New Roman" w:hAnsi="Times New Roman" w:cs="Times New Roman"/>
          <w:i/>
          <w:lang w:val="ro-MD" w:eastAsia="ru-MD"/>
        </w:rPr>
        <w:t xml:space="preserve">str. Serghei Lazo, 48,  </w:t>
      </w:r>
    </w:p>
    <w:p w14:paraId="751A6FC0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i/>
          <w:lang w:val="ro-MD" w:eastAsia="ru-MD"/>
        </w:rPr>
      </w:pPr>
      <w:r w:rsidRPr="002B37B7">
        <w:rPr>
          <w:rFonts w:ascii="Times New Roman" w:hAnsi="Times New Roman" w:cs="Times New Roman"/>
          <w:i/>
          <w:lang w:val="ro-MD" w:eastAsia="ru-MD"/>
        </w:rPr>
        <w:t xml:space="preserve">tel: (+373-22) 820801, 811807, 811801, </w:t>
      </w:r>
    </w:p>
    <w:p w14:paraId="123E0E9E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hyperlink r:id="rId7" w:history="1">
        <w:r w:rsidRPr="002B37B7">
          <w:rPr>
            <w:rStyle w:val="Hyperlink"/>
            <w:rFonts w:ascii="Times New Roman" w:eastAsia="Times New Roman" w:hAnsi="Times New Roman" w:cs="Times New Roman"/>
            <w:i/>
            <w:kern w:val="36"/>
            <w:lang w:val="ro-MD" w:eastAsia="ru-MD"/>
            <w14:ligatures w14:val="none"/>
          </w:rPr>
          <w:t>www.datepersonale.md</w:t>
        </w:r>
      </w:hyperlink>
    </w:p>
    <w:p w14:paraId="71C36C3B" w14:textId="77777777" w:rsidR="00DA6647" w:rsidRPr="002B37B7" w:rsidRDefault="00DA6647" w:rsidP="00DA6647">
      <w:pPr>
        <w:pStyle w:val="NoSpacing"/>
        <w:rPr>
          <w:lang w:val="ro-MD" w:eastAsia="ru-MD"/>
        </w:rPr>
      </w:pPr>
      <w:hyperlink r:id="rId8" w:history="1">
        <w:r w:rsidRPr="002B37B7">
          <w:rPr>
            <w:rStyle w:val="Hyperlink"/>
            <w:rFonts w:ascii="Times New Roman" w:eastAsia="Times New Roman" w:hAnsi="Times New Roman" w:cs="Times New Roman"/>
            <w:i/>
            <w:kern w:val="36"/>
            <w:lang w:val="ro-MD" w:eastAsia="ru-MD"/>
            <w14:ligatures w14:val="none"/>
          </w:rPr>
          <w:t>centru@datepersonale.md</w:t>
        </w:r>
      </w:hyperlink>
      <w:r w:rsidRPr="002B37B7">
        <w:rPr>
          <w:lang w:val="ro-MD" w:eastAsia="ru-MD"/>
        </w:rPr>
        <w:t xml:space="preserve"> </w:t>
      </w:r>
    </w:p>
    <w:p w14:paraId="711C1369" w14:textId="77777777" w:rsidR="00DA6647" w:rsidRPr="002B37B7" w:rsidRDefault="00DA6647" w:rsidP="00DA6647">
      <w:pPr>
        <w:pStyle w:val="NoSpacing"/>
        <w:rPr>
          <w:lang w:val="ro-MD" w:eastAsia="ru-MD"/>
        </w:rPr>
      </w:pPr>
    </w:p>
    <w:p w14:paraId="5D218646" w14:textId="77777777" w:rsidR="00DA6647" w:rsidRPr="002B37B7" w:rsidRDefault="00DA6647" w:rsidP="00DA6647">
      <w:pPr>
        <w:pStyle w:val="NoSpacing"/>
        <w:rPr>
          <w:lang w:val="ro-MD" w:eastAsia="ru-MD"/>
        </w:rPr>
      </w:pPr>
    </w:p>
    <w:p w14:paraId="6A291141" w14:textId="77777777" w:rsidR="00DA6647" w:rsidRPr="002B37B7" w:rsidRDefault="00DA6647" w:rsidP="00DA6647">
      <w:pPr>
        <w:pStyle w:val="NoSpacing"/>
        <w:jc w:val="center"/>
        <w:rPr>
          <w:rFonts w:ascii="Times New Roman" w:hAnsi="Times New Roman" w:cs="Times New Roman"/>
          <w:b/>
          <w:bCs/>
          <w:lang w:val="ro-MD" w:eastAsia="ru-MD"/>
        </w:rPr>
      </w:pPr>
      <w:r w:rsidRPr="002B37B7">
        <w:rPr>
          <w:rFonts w:ascii="Times New Roman" w:hAnsi="Times New Roman" w:cs="Times New Roman"/>
          <w:b/>
          <w:bCs/>
          <w:lang w:val="ro-MD" w:eastAsia="ru-MD"/>
        </w:rPr>
        <w:t>PLÂNGERE</w:t>
      </w:r>
    </w:p>
    <w:p w14:paraId="4487E50C" w14:textId="77777777" w:rsidR="00DA6647" w:rsidRPr="002B37B7" w:rsidRDefault="00DA6647" w:rsidP="00DA6647">
      <w:pPr>
        <w:pStyle w:val="NoSpacing"/>
        <w:jc w:val="center"/>
        <w:rPr>
          <w:rFonts w:ascii="Times New Roman" w:hAnsi="Times New Roman" w:cs="Times New Roman"/>
          <w:b/>
          <w:bCs/>
          <w:lang w:val="ro-MD" w:eastAsia="ru-MD"/>
        </w:rPr>
      </w:pPr>
      <w:r w:rsidRPr="002B37B7">
        <w:rPr>
          <w:rFonts w:ascii="Times New Roman" w:hAnsi="Times New Roman" w:cs="Times New Roman"/>
          <w:b/>
          <w:bCs/>
          <w:lang w:val="ro-MD" w:eastAsia="ru-MD"/>
        </w:rPr>
        <w:t>în temeiul Legii nr. 195/2024 privind protecția datelor cu caracter personal</w:t>
      </w:r>
    </w:p>
    <w:p w14:paraId="2C6ACF8F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kern w:val="0"/>
          <w:lang w:val="ro-MD" w:eastAsia="ru-MD"/>
        </w:rPr>
      </w:pPr>
    </w:p>
    <w:p w14:paraId="18A95E65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b/>
          <w:bCs/>
          <w:kern w:val="0"/>
          <w:lang w:val="ro-MD" w:eastAsia="ru-MD"/>
        </w:rPr>
      </w:pPr>
      <w:r w:rsidRPr="002B37B7">
        <w:rPr>
          <w:rFonts w:ascii="Times New Roman" w:hAnsi="Times New Roman" w:cs="Times New Roman"/>
          <w:b/>
          <w:bCs/>
          <w:kern w:val="0"/>
          <w:lang w:val="ro-MD" w:eastAsia="ru-MD"/>
        </w:rPr>
        <w:t>1. Date de identificare a persoanei vizate (petent)</w:t>
      </w:r>
    </w:p>
    <w:p w14:paraId="3496FA12" w14:textId="253AB45C" w:rsidR="00DA6647" w:rsidRPr="002B37B7" w:rsidRDefault="00DA6647" w:rsidP="00DA6647">
      <w:pPr>
        <w:pStyle w:val="NoSpacing"/>
        <w:rPr>
          <w:rFonts w:ascii="Times New Roman" w:hAnsi="Times New Roman" w:cs="Times New Roman"/>
          <w:kern w:val="0"/>
          <w:lang w:val="ro-MD" w:eastAsia="ru-MD"/>
        </w:rPr>
      </w:pPr>
      <w:r w:rsidRPr="002B37B7">
        <w:rPr>
          <w:rFonts w:ascii="Times New Roman" w:hAnsi="Times New Roman" w:cs="Times New Roman"/>
          <w:kern w:val="0"/>
          <w:lang w:val="ro-MD" w:eastAsia="ru-MD"/>
        </w:rPr>
        <w:t>Nume și prenume: __________________________________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t>______________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br/>
        <w:t>Adresa (domiciliu/reședință): 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t>______________________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br/>
      </w:r>
      <w:bookmarkStart w:id="0" w:name="_Hlk215238040"/>
      <w:r w:rsidRPr="002B37B7">
        <w:rPr>
          <w:rFonts w:ascii="Times New Roman" w:hAnsi="Times New Roman" w:cs="Times New Roman"/>
          <w:kern w:val="0"/>
          <w:lang w:val="ro-MD" w:eastAsia="ru-MD"/>
        </w:rPr>
        <w:t>E-mail: ______________________________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t>______</w:t>
      </w:r>
      <w:bookmarkEnd w:id="0"/>
    </w:p>
    <w:p w14:paraId="1F0452EB" w14:textId="5E09794D" w:rsidR="00DA6647" w:rsidRPr="002747EA" w:rsidRDefault="00DA6647" w:rsidP="00DA6647">
      <w:pPr>
        <w:pStyle w:val="NoSpacing"/>
        <w:rPr>
          <w:rFonts w:ascii="Times New Roman" w:hAnsi="Times New Roman" w:cs="Times New Roman"/>
          <w:i/>
          <w:kern w:val="0"/>
          <w:lang w:val="ro-MD" w:eastAsia="ru-MD"/>
        </w:rPr>
      </w:pPr>
      <w:r w:rsidRPr="002B37B7">
        <w:rPr>
          <w:rFonts w:ascii="Times New Roman" w:hAnsi="Times New Roman" w:cs="Times New Roman"/>
          <w:kern w:val="0"/>
          <w:lang w:val="ro-MD" w:eastAsia="ru-MD"/>
        </w:rPr>
        <w:t>Telefon: _____________________________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t>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br/>
      </w:r>
    </w:p>
    <w:p w14:paraId="03EDB4B3" w14:textId="77777777" w:rsidR="00DA6647" w:rsidRPr="002B37B7" w:rsidRDefault="00DA6647" w:rsidP="00DA6647">
      <w:pPr>
        <w:pStyle w:val="NoSpacing"/>
        <w:numPr>
          <w:ilvl w:val="1"/>
          <w:numId w:val="3"/>
        </w:numPr>
        <w:rPr>
          <w:rFonts w:ascii="Times New Roman" w:hAnsi="Times New Roman" w:cs="Times New Roman"/>
          <w:b/>
          <w:kern w:val="0"/>
          <w:lang w:val="ro-MD" w:eastAsia="ru-MD"/>
        </w:rPr>
      </w:pPr>
      <w:r w:rsidRPr="002B37B7">
        <w:rPr>
          <w:rFonts w:ascii="Times New Roman" w:hAnsi="Times New Roman" w:cs="Times New Roman"/>
          <w:b/>
          <w:kern w:val="0"/>
          <w:lang w:val="ro-MD" w:eastAsia="ru-MD"/>
        </w:rPr>
        <w:t>Date de identificare reprezentant legal/împuternicit</w:t>
      </w:r>
      <w:r w:rsidRPr="002B37B7">
        <w:rPr>
          <w:rFonts w:ascii="Times New Roman" w:hAnsi="Times New Roman" w:cs="Times New Roman"/>
          <w:kern w:val="0"/>
          <w:lang w:val="ro-MD" w:eastAsia="ru-MD"/>
        </w:rPr>
        <w:t xml:space="preserve"> (dacă este cazul)</w:t>
      </w:r>
    </w:p>
    <w:p w14:paraId="5139FAC3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kern w:val="0"/>
          <w:lang w:val="ro-MD" w:eastAsia="ru-MD"/>
        </w:rPr>
      </w:pPr>
      <w:r w:rsidRPr="002B37B7">
        <w:rPr>
          <w:rFonts w:ascii="Times New Roman" w:hAnsi="Times New Roman" w:cs="Times New Roman"/>
          <w:kern w:val="0"/>
          <w:lang w:val="ro-MD" w:eastAsia="ru-MD"/>
        </w:rPr>
        <w:t>Nume și prenume: _________________________________________________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br/>
        <w:t>Adresă: __________________________________________________________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br/>
        <w:t>E-mail: ______________________________________</w:t>
      </w:r>
    </w:p>
    <w:p w14:paraId="56D45BE4" w14:textId="77777777" w:rsidR="00E804DE" w:rsidRDefault="00DA6647" w:rsidP="00DA6647">
      <w:pPr>
        <w:pStyle w:val="NoSpacing"/>
        <w:rPr>
          <w:rFonts w:ascii="Times New Roman" w:hAnsi="Times New Roman" w:cs="Times New Roman"/>
          <w:kern w:val="0"/>
          <w:lang w:val="ro-MD" w:eastAsia="ru-MD"/>
        </w:rPr>
      </w:pPr>
      <w:r w:rsidRPr="002B37B7">
        <w:rPr>
          <w:rFonts w:ascii="Times New Roman" w:hAnsi="Times New Roman" w:cs="Times New Roman"/>
          <w:kern w:val="0"/>
          <w:lang w:val="ro-MD" w:eastAsia="ru-MD"/>
        </w:rPr>
        <w:t>După caz, codul de identificare fiscal _____________________________</w:t>
      </w:r>
      <w:r w:rsidRPr="002B37B7">
        <w:rPr>
          <w:rFonts w:ascii="Times New Roman" w:hAnsi="Times New Roman" w:cs="Times New Roman"/>
          <w:kern w:val="0"/>
          <w:lang w:val="ro-MD" w:eastAsia="ru-MD"/>
        </w:rPr>
        <w:br/>
        <w:t xml:space="preserve">Calitatea reprezentării: </w:t>
      </w:r>
    </w:p>
    <w:p w14:paraId="3855EC79" w14:textId="772C3A7C" w:rsidR="00DA6647" w:rsidRDefault="00DA6647" w:rsidP="00DA6647">
      <w:pPr>
        <w:pStyle w:val="NoSpacing"/>
        <w:rPr>
          <w:rFonts w:ascii="Times New Roman" w:hAnsi="Times New Roman" w:cs="Times New Roman"/>
          <w:kern w:val="0"/>
          <w:lang w:val="ro-MD" w:eastAsia="ru-MD"/>
        </w:rPr>
      </w:pPr>
      <w:r w:rsidRPr="002B37B7">
        <w:rPr>
          <w:rFonts w:ascii="Segoe UI Symbol" w:hAnsi="Segoe UI Symbol" w:cs="Segoe UI Symbol"/>
          <w:kern w:val="0"/>
          <w:lang w:val="ro-MD" w:eastAsia="ru-MD"/>
        </w:rPr>
        <w:t>☐</w:t>
      </w:r>
      <w:r w:rsidRPr="002B37B7">
        <w:rPr>
          <w:rFonts w:ascii="Times New Roman" w:hAnsi="Times New Roman" w:cs="Times New Roman"/>
          <w:kern w:val="0"/>
          <w:lang w:val="ro-MD" w:eastAsia="ru-MD"/>
        </w:rPr>
        <w:t xml:space="preserve"> Reprezentant legal </w:t>
      </w:r>
      <w:r w:rsidRPr="002B37B7">
        <w:rPr>
          <w:rFonts w:ascii="Times New Roman" w:hAnsi="Times New Roman" w:cs="Times New Roman"/>
          <w:kern w:val="0"/>
          <w:lang w:val="ro-MD" w:eastAsia="ru-MD"/>
        </w:rPr>
        <w:t> </w:t>
      </w:r>
      <w:r w:rsidRPr="002B37B7">
        <w:rPr>
          <w:rFonts w:ascii="Segoe UI Symbol" w:hAnsi="Segoe UI Symbol" w:cs="Segoe UI Symbol"/>
          <w:kern w:val="0"/>
          <w:lang w:val="ro-MD" w:eastAsia="ru-MD"/>
        </w:rPr>
        <w:t>☐</w:t>
      </w:r>
      <w:r w:rsidRPr="002B37B7">
        <w:rPr>
          <w:rFonts w:ascii="Times New Roman" w:hAnsi="Times New Roman" w:cs="Times New Roman"/>
          <w:kern w:val="0"/>
          <w:lang w:val="ro-MD" w:eastAsia="ru-MD"/>
        </w:rPr>
        <w:t xml:space="preserve"> Avocat</w:t>
      </w:r>
    </w:p>
    <w:p w14:paraId="2B0611CB" w14:textId="77777777" w:rsidR="00E804DE" w:rsidRPr="00E804DE" w:rsidRDefault="00E804DE" w:rsidP="00DA6647">
      <w:pPr>
        <w:pStyle w:val="NoSpacing"/>
        <w:rPr>
          <w:rFonts w:ascii="Times New Roman" w:hAnsi="Times New Roman" w:cs="Times New Roman"/>
          <w:kern w:val="0"/>
          <w:sz w:val="10"/>
          <w:szCs w:val="10"/>
          <w:lang w:val="ro-MD" w:eastAsia="ru-MD"/>
        </w:rPr>
      </w:pPr>
    </w:p>
    <w:p w14:paraId="535DAB6F" w14:textId="3BA64D89" w:rsidR="00DA6647" w:rsidRDefault="00DA6647" w:rsidP="00E804DE">
      <w:pPr>
        <w:rPr>
          <w:i/>
          <w:lang w:val="ro-MD" w:eastAsia="ru-MD"/>
        </w:rPr>
      </w:pPr>
      <w:r w:rsidRPr="002B37B7">
        <w:rPr>
          <w:i/>
          <w:lang w:val="ro-MD" w:eastAsia="ru-MD"/>
        </w:rPr>
        <w:t>Info: Adresa de e-mail este necesară pentru trimiterea răspunsului, dacă se optează</w:t>
      </w:r>
      <w:r w:rsidR="00B54B16">
        <w:rPr>
          <w:i/>
          <w:lang w:val="ro-MD" w:eastAsia="ru-MD"/>
        </w:rPr>
        <w:t>,</w:t>
      </w:r>
      <w:r w:rsidRPr="002B37B7">
        <w:rPr>
          <w:i/>
          <w:lang w:val="ro-MD" w:eastAsia="ru-MD"/>
        </w:rPr>
        <w:t xml:space="preserve"> la finalul prezentului formular</w:t>
      </w:r>
      <w:r w:rsidR="00B54B16">
        <w:rPr>
          <w:i/>
          <w:lang w:val="ro-MD" w:eastAsia="ru-MD"/>
        </w:rPr>
        <w:t>,</w:t>
      </w:r>
      <w:r w:rsidRPr="002B37B7">
        <w:rPr>
          <w:i/>
          <w:lang w:val="ro-MD" w:eastAsia="ru-MD"/>
        </w:rPr>
        <w:t xml:space="preserve"> pentru această </w:t>
      </w:r>
      <w:r w:rsidR="00B54B16">
        <w:rPr>
          <w:i/>
          <w:lang w:val="ro-MD" w:eastAsia="ru-MD"/>
        </w:rPr>
        <w:t>opțiune</w:t>
      </w:r>
      <w:r w:rsidRPr="002B37B7">
        <w:rPr>
          <w:i/>
          <w:lang w:val="ro-MD" w:eastAsia="ru-MD"/>
        </w:rPr>
        <w:t>.</w:t>
      </w:r>
    </w:p>
    <w:p w14:paraId="75F95BBB" w14:textId="77777777" w:rsidR="00E804DE" w:rsidRPr="002B37B7" w:rsidRDefault="00E804DE" w:rsidP="00E804DE">
      <w:pPr>
        <w:rPr>
          <w:lang w:val="ro-MD" w:eastAsia="ru-MD"/>
        </w:rPr>
      </w:pPr>
    </w:p>
    <w:p w14:paraId="4B86941F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  <w:r w:rsidRPr="002B37B7">
        <w:rPr>
          <w:rFonts w:ascii="Times New Roman" w:hAnsi="Times New Roman" w:cs="Times New Roman"/>
          <w:b/>
          <w:bCs/>
          <w:lang w:val="ro-MD" w:eastAsia="ru-MD"/>
        </w:rPr>
        <w:t>2. Operatorul reclamat/Persoana împuternicită reclamată</w:t>
      </w:r>
    </w:p>
    <w:p w14:paraId="04ED3817" w14:textId="77777777" w:rsidR="00DA6647" w:rsidRPr="00085F62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85F62">
        <w:rPr>
          <w:rFonts w:ascii="Times New Roman" w:hAnsi="Times New Roman" w:cs="Times New Roman"/>
          <w:lang w:val="ro-MD" w:eastAsia="ru-MD"/>
        </w:rPr>
        <w:t>Persoană fizică</w:t>
      </w:r>
    </w:p>
    <w:p w14:paraId="1B8D8121" w14:textId="468854DB" w:rsidR="00DA6647" w:rsidRPr="002B37B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2B37B7">
        <w:rPr>
          <w:rFonts w:ascii="Times New Roman" w:hAnsi="Times New Roman" w:cs="Times New Roman"/>
          <w:lang w:val="ro-MD" w:eastAsia="ru-MD"/>
        </w:rPr>
        <w:t>Nume, prenume: ______________________________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______________________________</w:t>
      </w:r>
      <w:r w:rsidRPr="002B37B7">
        <w:rPr>
          <w:rFonts w:ascii="Times New Roman" w:hAnsi="Times New Roman" w:cs="Times New Roman"/>
          <w:lang w:val="ro-MD" w:eastAsia="ru-MD"/>
        </w:rPr>
        <w:t>______</w:t>
      </w:r>
      <w:r w:rsidRPr="002B37B7">
        <w:rPr>
          <w:rFonts w:ascii="Times New Roman" w:hAnsi="Times New Roman" w:cs="Times New Roman"/>
          <w:lang w:val="ro-MD" w:eastAsia="ru-MD"/>
        </w:rPr>
        <w:br/>
        <w:t>Adresă: ________________________________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_____________________________</w:t>
      </w:r>
      <w:r w:rsidRPr="002B37B7">
        <w:rPr>
          <w:rFonts w:ascii="Times New Roman" w:hAnsi="Times New Roman" w:cs="Times New Roman"/>
          <w:lang w:val="ro-MD" w:eastAsia="ru-MD"/>
        </w:rPr>
        <w:t>____________</w:t>
      </w:r>
    </w:p>
    <w:p w14:paraId="1E9FA05D" w14:textId="77777777" w:rsidR="00DA6647" w:rsidRPr="002B37B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</w:p>
    <w:p w14:paraId="6CD7CD4D" w14:textId="77777777" w:rsidR="00DA6647" w:rsidRPr="00085F62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85F62">
        <w:rPr>
          <w:rFonts w:ascii="Times New Roman" w:hAnsi="Times New Roman" w:cs="Times New Roman"/>
          <w:lang w:val="ro-MD" w:eastAsia="ru-MD"/>
        </w:rPr>
        <w:t>Persoană juridică</w:t>
      </w:r>
    </w:p>
    <w:p w14:paraId="2DEBE1AF" w14:textId="10947BC0" w:rsidR="00DA6647" w:rsidRPr="002B37B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2B37B7">
        <w:rPr>
          <w:rFonts w:ascii="Times New Roman" w:hAnsi="Times New Roman" w:cs="Times New Roman"/>
          <w:lang w:val="ro-MD" w:eastAsia="ru-MD"/>
        </w:rPr>
        <w:t>Denumirea: ___________________________________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_________________________</w:t>
      </w:r>
      <w:r w:rsidRPr="002B37B7">
        <w:rPr>
          <w:rFonts w:ascii="Times New Roman" w:hAnsi="Times New Roman" w:cs="Times New Roman"/>
          <w:lang w:val="ro-MD" w:eastAsia="ru-MD"/>
        </w:rPr>
        <w:t>________</w:t>
      </w:r>
      <w:r w:rsidRPr="002B37B7">
        <w:rPr>
          <w:rFonts w:ascii="Times New Roman" w:hAnsi="Times New Roman" w:cs="Times New Roman"/>
          <w:lang w:val="ro-MD" w:eastAsia="ru-MD"/>
        </w:rPr>
        <w:br/>
        <w:t>Adresă: __________________________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______________________________</w:t>
      </w:r>
      <w:r w:rsidRPr="002B37B7">
        <w:rPr>
          <w:rFonts w:ascii="Times New Roman" w:hAnsi="Times New Roman" w:cs="Times New Roman"/>
          <w:lang w:val="ro-MD" w:eastAsia="ru-MD"/>
        </w:rPr>
        <w:t>_______________</w:t>
      </w:r>
      <w:r w:rsidRPr="002B37B7">
        <w:rPr>
          <w:rFonts w:ascii="Times New Roman" w:hAnsi="Times New Roman" w:cs="Times New Roman"/>
          <w:lang w:val="ro-MD" w:eastAsia="ru-MD"/>
        </w:rPr>
        <w:br/>
        <w:t xml:space="preserve">E-mail / </w:t>
      </w:r>
      <w:bookmarkStart w:id="1" w:name="_Hlk215238883"/>
      <w:r w:rsidRPr="002B37B7">
        <w:rPr>
          <w:rFonts w:ascii="Times New Roman" w:hAnsi="Times New Roman" w:cs="Times New Roman"/>
          <w:lang w:val="ro-MD" w:eastAsia="ru-MD"/>
        </w:rPr>
        <w:t>Telefon: _______________________________________</w:t>
      </w:r>
      <w:bookmarkEnd w:id="1"/>
      <w:r w:rsidRPr="002B37B7">
        <w:rPr>
          <w:rFonts w:ascii="Times New Roman" w:hAnsi="Times New Roman" w:cs="Times New Roman"/>
          <w:lang w:val="ro-MD" w:eastAsia="ru-MD"/>
        </w:rPr>
        <w:br/>
        <w:t>Responsabil cu protecția datelor, dacă este cunoscut: 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____________________________________</w:t>
      </w:r>
      <w:r w:rsidRPr="002B37B7">
        <w:rPr>
          <w:rFonts w:ascii="Times New Roman" w:hAnsi="Times New Roman" w:cs="Times New Roman"/>
          <w:lang w:val="ro-MD" w:eastAsia="ru-MD"/>
        </w:rPr>
        <w:t>_</w:t>
      </w:r>
    </w:p>
    <w:p w14:paraId="4D3DC0D4" w14:textId="3642655E" w:rsidR="00DA6647" w:rsidRPr="002B37B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2B37B7">
        <w:rPr>
          <w:rFonts w:ascii="Times New Roman" w:hAnsi="Times New Roman" w:cs="Times New Roman"/>
          <w:lang w:val="ro-MD" w:eastAsia="ru-MD"/>
        </w:rPr>
        <w:t>După caz, codul de identificare fiscală ________________________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</w:t>
      </w:r>
      <w:r w:rsidRPr="002B37B7">
        <w:rPr>
          <w:rFonts w:ascii="Times New Roman" w:hAnsi="Times New Roman" w:cs="Times New Roman"/>
          <w:lang w:val="ro-MD" w:eastAsia="ru-MD"/>
        </w:rPr>
        <w:t>___________</w:t>
      </w:r>
    </w:p>
    <w:p w14:paraId="551B5F14" w14:textId="6E782C73" w:rsidR="00DA6647" w:rsidRPr="002B37B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2B37B7">
        <w:rPr>
          <w:rFonts w:ascii="Times New Roman" w:hAnsi="Times New Roman" w:cs="Times New Roman"/>
          <w:lang w:val="ro-MD" w:eastAsia="ru-MD"/>
        </w:rPr>
        <w:t>Alte informații de identificare_______________________</w:t>
      </w:r>
      <w:r w:rsidR="00E804DE" w:rsidRPr="002B37B7">
        <w:rPr>
          <w:rFonts w:ascii="Times New Roman" w:hAnsi="Times New Roman" w:cs="Times New Roman"/>
          <w:lang w:val="ro-MD" w:eastAsia="ru-MD"/>
        </w:rPr>
        <w:t>______________________________</w:t>
      </w:r>
      <w:r w:rsidRPr="002B37B7">
        <w:rPr>
          <w:rFonts w:ascii="Times New Roman" w:hAnsi="Times New Roman" w:cs="Times New Roman"/>
          <w:lang w:val="ro-MD" w:eastAsia="ru-MD"/>
        </w:rPr>
        <w:t>____</w:t>
      </w:r>
    </w:p>
    <w:p w14:paraId="161B68D8" w14:textId="77777777" w:rsidR="00DA6647" w:rsidRDefault="00DA6647" w:rsidP="00DA6647">
      <w:pPr>
        <w:pStyle w:val="NoSpacing"/>
        <w:jc w:val="both"/>
        <w:rPr>
          <w:rFonts w:ascii="Times New Roman" w:hAnsi="Times New Roman" w:cs="Times New Roman"/>
          <w:lang w:val="ro-MD" w:eastAsia="ru-MD"/>
        </w:rPr>
      </w:pPr>
    </w:p>
    <w:p w14:paraId="5E371E7C" w14:textId="10C9073B" w:rsidR="00DA6647" w:rsidRPr="002B37B7" w:rsidRDefault="00DA6647" w:rsidP="00DA6647">
      <w:pPr>
        <w:rPr>
          <w:rFonts w:eastAsia="Calibri"/>
          <w:sz w:val="23"/>
          <w:szCs w:val="23"/>
          <w:lang w:val="ro-MD"/>
        </w:rPr>
      </w:pPr>
      <w:r w:rsidRPr="002B37B7">
        <w:rPr>
          <w:rFonts w:eastAsia="Calibri"/>
          <w:b/>
          <w:sz w:val="23"/>
          <w:szCs w:val="23"/>
          <w:lang w:val="ro-MD"/>
        </w:rPr>
        <w:t xml:space="preserve">3. În ce raporturi vă aflați </w:t>
      </w:r>
      <w:r w:rsidRPr="00B54B16">
        <w:rPr>
          <w:rFonts w:eastAsia="Calibri"/>
          <w:b/>
          <w:sz w:val="23"/>
          <w:szCs w:val="23"/>
          <w:lang w:val="ro-MD"/>
        </w:rPr>
        <w:t xml:space="preserve">cu </w:t>
      </w:r>
      <w:proofErr w:type="spellStart"/>
      <w:r w:rsidR="002B007C" w:rsidRPr="00B54B16">
        <w:rPr>
          <w:rFonts w:eastAsia="Calibri"/>
          <w:b/>
          <w:sz w:val="23"/>
          <w:szCs w:val="23"/>
          <w:lang w:val="en-US"/>
        </w:rPr>
        <w:t>operatorul</w:t>
      </w:r>
      <w:proofErr w:type="spellEnd"/>
      <w:r w:rsidR="002B007C" w:rsidRPr="00B54B16">
        <w:rPr>
          <w:rFonts w:eastAsia="Calibri"/>
          <w:b/>
          <w:sz w:val="23"/>
          <w:szCs w:val="23"/>
          <w:lang w:val="en-US"/>
        </w:rPr>
        <w:t xml:space="preserve"> </w:t>
      </w:r>
      <w:proofErr w:type="spellStart"/>
      <w:r w:rsidR="002B007C" w:rsidRPr="00B54B16">
        <w:rPr>
          <w:rFonts w:eastAsia="Calibri"/>
          <w:b/>
          <w:sz w:val="23"/>
          <w:szCs w:val="23"/>
          <w:lang w:val="en-US"/>
        </w:rPr>
        <w:t>sau</w:t>
      </w:r>
      <w:proofErr w:type="spellEnd"/>
      <w:r w:rsidR="002B007C" w:rsidRPr="00B54B16">
        <w:rPr>
          <w:rFonts w:eastAsia="Calibri"/>
          <w:b/>
          <w:sz w:val="23"/>
          <w:szCs w:val="23"/>
          <w:lang w:val="en-US"/>
        </w:rPr>
        <w:t xml:space="preserve"> </w:t>
      </w:r>
      <w:proofErr w:type="spellStart"/>
      <w:r w:rsidR="002B007C" w:rsidRPr="00B54B16">
        <w:rPr>
          <w:rFonts w:eastAsia="Calibri"/>
          <w:b/>
          <w:sz w:val="23"/>
          <w:szCs w:val="23"/>
          <w:lang w:val="en-US"/>
        </w:rPr>
        <w:t>persoana</w:t>
      </w:r>
      <w:proofErr w:type="spellEnd"/>
      <w:r w:rsidR="002B007C" w:rsidRPr="00B54B16">
        <w:rPr>
          <w:rFonts w:eastAsia="Calibri"/>
          <w:b/>
          <w:sz w:val="23"/>
          <w:szCs w:val="23"/>
          <w:lang w:val="en-US"/>
        </w:rPr>
        <w:t xml:space="preserve"> </w:t>
      </w:r>
      <w:proofErr w:type="spellStart"/>
      <w:r w:rsidR="002B007C" w:rsidRPr="00B54B16">
        <w:rPr>
          <w:rFonts w:eastAsia="Calibri"/>
          <w:b/>
          <w:sz w:val="23"/>
          <w:szCs w:val="23"/>
          <w:lang w:val="en-US"/>
        </w:rPr>
        <w:t>împuternicită</w:t>
      </w:r>
      <w:proofErr w:type="spellEnd"/>
      <w:r w:rsidR="002B007C" w:rsidRPr="00B54B16">
        <w:rPr>
          <w:rFonts w:eastAsia="Calibri"/>
          <w:b/>
          <w:sz w:val="23"/>
          <w:szCs w:val="23"/>
          <w:lang w:val="en-US"/>
        </w:rPr>
        <w:t xml:space="preserve"> de operator</w:t>
      </w:r>
      <w:r w:rsidRPr="002B37B7">
        <w:rPr>
          <w:rFonts w:eastAsia="Calibri"/>
          <w:b/>
          <w:sz w:val="23"/>
          <w:szCs w:val="23"/>
          <w:lang w:val="ro-MD"/>
        </w:rPr>
        <w:t xml:space="preserve"> care pretindeți că v-a prelucrat în mod ilegal datele cu caracter personal? Dvs îi sunteți/i-ați fost:</w:t>
      </w:r>
    </w:p>
    <w:p w14:paraId="27D1E82C" w14:textId="77777777" w:rsidR="00B54B16" w:rsidRDefault="00DA6647" w:rsidP="00DA6647">
      <w:pPr>
        <w:rPr>
          <w:rFonts w:eastAsia="Calibri"/>
          <w:sz w:val="23"/>
          <w:szCs w:val="23"/>
          <w:lang w:val="ro-MD"/>
        </w:rPr>
      </w:pPr>
      <w:r w:rsidRPr="002B37B7">
        <w:rPr>
          <w:rFonts w:ascii="Segoe UI Symbol" w:eastAsia="Calibri" w:hAnsi="Segoe UI Symbol" w:cs="Segoe UI Symbol"/>
          <w:sz w:val="23"/>
          <w:szCs w:val="23"/>
          <w:lang w:val="ro-MD"/>
        </w:rPr>
        <w:t>☐</w:t>
      </w:r>
      <w:r w:rsidRPr="002B37B7">
        <w:rPr>
          <w:rFonts w:eastAsia="Calibri"/>
          <w:sz w:val="23"/>
          <w:szCs w:val="23"/>
          <w:lang w:val="ro-MD"/>
        </w:rPr>
        <w:t xml:space="preserve"> Client</w:t>
      </w:r>
    </w:p>
    <w:p w14:paraId="0CFF27FA" w14:textId="77777777" w:rsidR="00B54B16" w:rsidRDefault="00DA6647" w:rsidP="00DA6647">
      <w:pPr>
        <w:rPr>
          <w:rFonts w:eastAsia="Calibri"/>
          <w:sz w:val="23"/>
          <w:szCs w:val="23"/>
          <w:lang w:val="ro-MD"/>
        </w:rPr>
      </w:pPr>
      <w:r w:rsidRPr="002B37B7">
        <w:rPr>
          <w:rFonts w:ascii="Segoe UI Symbol" w:eastAsia="Calibri" w:hAnsi="Segoe UI Symbol" w:cs="Segoe UI Symbol"/>
          <w:sz w:val="23"/>
          <w:szCs w:val="23"/>
          <w:lang w:val="ro-MD"/>
        </w:rPr>
        <w:t>☐</w:t>
      </w:r>
      <w:r w:rsidRPr="002B37B7">
        <w:rPr>
          <w:rFonts w:eastAsia="Calibri"/>
          <w:sz w:val="23"/>
          <w:szCs w:val="23"/>
          <w:lang w:val="ro-MD"/>
        </w:rPr>
        <w:t xml:space="preserve"> Angajat </w:t>
      </w:r>
    </w:p>
    <w:p w14:paraId="0399629A" w14:textId="25E63EAD" w:rsidR="00DA6647" w:rsidRPr="002B37B7" w:rsidRDefault="00DA6647" w:rsidP="00DA6647">
      <w:pPr>
        <w:rPr>
          <w:rFonts w:eastAsia="Calibri"/>
          <w:sz w:val="23"/>
          <w:szCs w:val="23"/>
          <w:lang w:val="ro-MD"/>
        </w:rPr>
      </w:pPr>
      <w:r w:rsidRPr="002B37B7">
        <w:rPr>
          <w:rFonts w:ascii="Segoe UI Symbol" w:eastAsia="Calibri" w:hAnsi="Segoe UI Symbol" w:cs="Segoe UI Symbol"/>
          <w:sz w:val="23"/>
          <w:szCs w:val="23"/>
          <w:lang w:val="ro-MD"/>
        </w:rPr>
        <w:t>☐</w:t>
      </w:r>
      <w:r w:rsidRPr="002B37B7">
        <w:rPr>
          <w:rFonts w:eastAsia="Calibri"/>
          <w:sz w:val="23"/>
          <w:szCs w:val="23"/>
          <w:lang w:val="ro-MD"/>
        </w:rPr>
        <w:t>Altă opțiune</w:t>
      </w:r>
    </w:p>
    <w:p w14:paraId="2E686279" w14:textId="77777777" w:rsidR="00DA6647" w:rsidRPr="002B37B7" w:rsidRDefault="00DA6647" w:rsidP="00DA6647">
      <w:pPr>
        <w:rPr>
          <w:rFonts w:eastAsia="Calibri"/>
          <w:sz w:val="23"/>
          <w:szCs w:val="23"/>
          <w:lang w:val="ro-MD"/>
        </w:rPr>
      </w:pPr>
      <w:r w:rsidRPr="002B37B7">
        <w:rPr>
          <w:rFonts w:eastAsia="Calibri"/>
          <w:sz w:val="23"/>
          <w:szCs w:val="23"/>
          <w:lang w:val="ro-MD"/>
        </w:rPr>
        <w:t>Dacă ați bifat „</w:t>
      </w:r>
      <w:r w:rsidRPr="002B37B7">
        <w:rPr>
          <w:rFonts w:ascii="Segoe UI Symbol" w:eastAsia="Calibri" w:hAnsi="Segoe UI Symbol" w:cs="Segoe UI Symbol"/>
          <w:sz w:val="23"/>
          <w:szCs w:val="23"/>
          <w:lang w:val="ro-MD"/>
        </w:rPr>
        <w:t>☐</w:t>
      </w:r>
      <w:r w:rsidRPr="002B37B7">
        <w:rPr>
          <w:rFonts w:eastAsia="Calibri"/>
          <w:sz w:val="23"/>
          <w:szCs w:val="23"/>
          <w:lang w:val="ro-MD"/>
        </w:rPr>
        <w:t xml:space="preserve"> Altă opțiune”, vă rugăm să descrieți relația cu persoana în cauză</w:t>
      </w:r>
    </w:p>
    <w:p w14:paraId="75967C18" w14:textId="77777777" w:rsidR="00DA6647" w:rsidRPr="002B37B7" w:rsidRDefault="00DA6647" w:rsidP="00DA6647">
      <w:pPr>
        <w:rPr>
          <w:rFonts w:eastAsia="Calibri"/>
          <w:sz w:val="23"/>
          <w:szCs w:val="23"/>
          <w:lang w:val="ro-MD"/>
        </w:rPr>
      </w:pPr>
    </w:p>
    <w:p w14:paraId="29239124" w14:textId="5250E8FD" w:rsidR="00DA6647" w:rsidRDefault="00DA6647" w:rsidP="00DA6647">
      <w:pPr>
        <w:rPr>
          <w:rFonts w:eastAsia="Calibri"/>
          <w:sz w:val="23"/>
          <w:szCs w:val="23"/>
          <w:lang w:val="ro-RO"/>
        </w:rPr>
      </w:pPr>
      <w:r>
        <w:rPr>
          <w:rFonts w:eastAsia="Calibri"/>
          <w:sz w:val="23"/>
          <w:szCs w:val="23"/>
          <w:lang w:val="ro-RO"/>
        </w:rPr>
        <w:t>_______________________________________</w:t>
      </w:r>
      <w:r w:rsidR="00B54B16">
        <w:rPr>
          <w:rFonts w:eastAsia="Calibri"/>
          <w:sz w:val="23"/>
          <w:szCs w:val="23"/>
          <w:lang w:val="ro-RO"/>
        </w:rPr>
        <w:t>____________</w:t>
      </w:r>
      <w:r>
        <w:rPr>
          <w:rFonts w:eastAsia="Calibri"/>
          <w:sz w:val="23"/>
          <w:szCs w:val="23"/>
          <w:lang w:val="ro-RO"/>
        </w:rPr>
        <w:t>_________________________________</w:t>
      </w:r>
    </w:p>
    <w:p w14:paraId="5483E59F" w14:textId="77777777" w:rsidR="00DA6647" w:rsidRDefault="00DA6647" w:rsidP="00DA6647">
      <w:pPr>
        <w:rPr>
          <w:rFonts w:eastAsia="Calibri"/>
          <w:sz w:val="23"/>
          <w:szCs w:val="23"/>
          <w:lang w:val="ro-RO"/>
        </w:rPr>
      </w:pPr>
    </w:p>
    <w:p w14:paraId="630CF2E8" w14:textId="44EE7D2F" w:rsidR="00DA6647" w:rsidRDefault="00DA6647" w:rsidP="00DA6647">
      <w:pPr>
        <w:rPr>
          <w:rFonts w:eastAsia="Calibri"/>
          <w:sz w:val="23"/>
          <w:szCs w:val="23"/>
          <w:lang w:val="ro-RO"/>
        </w:rPr>
      </w:pPr>
      <w:r>
        <w:rPr>
          <w:rFonts w:eastAsia="Calibri"/>
          <w:sz w:val="23"/>
          <w:szCs w:val="23"/>
          <w:lang w:val="ro-RO"/>
        </w:rPr>
        <w:t>________________________________________</w:t>
      </w:r>
      <w:r w:rsidR="00B54B16">
        <w:rPr>
          <w:rFonts w:eastAsia="Calibri"/>
          <w:sz w:val="23"/>
          <w:szCs w:val="23"/>
          <w:lang w:val="ro-RO"/>
        </w:rPr>
        <w:t>____________</w:t>
      </w:r>
      <w:r>
        <w:rPr>
          <w:rFonts w:eastAsia="Calibri"/>
          <w:sz w:val="23"/>
          <w:szCs w:val="23"/>
          <w:lang w:val="ro-RO"/>
        </w:rPr>
        <w:t>________________________________</w:t>
      </w:r>
    </w:p>
    <w:p w14:paraId="02CF8893" w14:textId="77777777" w:rsidR="00DA6647" w:rsidRPr="00EA3D5C" w:rsidRDefault="00DA6647" w:rsidP="00DA6647">
      <w:pPr>
        <w:rPr>
          <w:rFonts w:eastAsia="Calibri"/>
          <w:sz w:val="23"/>
          <w:szCs w:val="23"/>
          <w:lang w:val="ro-RO"/>
        </w:rPr>
      </w:pPr>
    </w:p>
    <w:p w14:paraId="6EB71E28" w14:textId="77777777" w:rsidR="00DA6647" w:rsidRPr="00805FB2" w:rsidRDefault="00DA6647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  <w:r w:rsidRPr="00805FB2">
        <w:rPr>
          <w:rFonts w:ascii="Times New Roman" w:hAnsi="Times New Roman" w:cs="Times New Roman"/>
          <w:b/>
          <w:bCs/>
          <w:lang w:val="ro-MD" w:eastAsia="ru-MD"/>
        </w:rPr>
        <w:t xml:space="preserve">4. </w:t>
      </w:r>
      <w:r w:rsidRPr="00F316E4">
        <w:rPr>
          <w:rFonts w:ascii="Times New Roman" w:hAnsi="Times New Roman" w:cs="Times New Roman"/>
          <w:b/>
          <w:bCs/>
          <w:lang w:val="ro-RO" w:eastAsia="ru-MD"/>
        </w:rPr>
        <w:t>Obiectul plângerii</w:t>
      </w:r>
    </w:p>
    <w:p w14:paraId="020CCB90" w14:textId="21DBF6AC" w:rsidR="00DA6647" w:rsidRPr="00805FB2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Times New Roman" w:hAnsi="Times New Roman" w:cs="Times New Roman"/>
          <w:lang w:val="ro-MD" w:eastAsia="ru-MD"/>
        </w:rPr>
        <w:t>(</w:t>
      </w:r>
      <w:r w:rsidR="0081558B" w:rsidRPr="00805FB2">
        <w:rPr>
          <w:rFonts w:ascii="Times New Roman" w:hAnsi="Times New Roman" w:cs="Times New Roman"/>
          <w:lang w:val="ro-MD" w:eastAsia="ru-MD"/>
        </w:rPr>
        <w:t>Descre</w:t>
      </w:r>
      <w:r w:rsidR="0081558B">
        <w:rPr>
          <w:rFonts w:ascii="Times New Roman" w:hAnsi="Times New Roman" w:cs="Times New Roman"/>
          <w:lang w:val="ro-MD" w:eastAsia="ru-MD"/>
        </w:rPr>
        <w:t>ți</w:t>
      </w:r>
      <w:r w:rsidRPr="00805FB2">
        <w:rPr>
          <w:rFonts w:ascii="Times New Roman" w:hAnsi="Times New Roman" w:cs="Times New Roman"/>
          <w:lang w:val="ro-MD" w:eastAsia="ru-MD"/>
        </w:rPr>
        <w:t xml:space="preserve"> în mod clar ce s-a întâmplat și eventualele încălcări)</w:t>
      </w:r>
    </w:p>
    <w:p w14:paraId="3FEA146D" w14:textId="77777777" w:rsidR="00DA6647" w:rsidRPr="00805FB2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</w:p>
    <w:tbl>
      <w:tblPr>
        <w:tblW w:w="9480" w:type="dxa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DA6647" w:rsidRPr="004178AA" w14:paraId="345C6295" w14:textId="77777777" w:rsidTr="00B54B16">
        <w:trPr>
          <w:trHeight w:val="1861"/>
        </w:trPr>
        <w:tc>
          <w:tcPr>
            <w:tcW w:w="9480" w:type="dxa"/>
          </w:tcPr>
          <w:p w14:paraId="121E6D86" w14:textId="77777777" w:rsidR="00DA6647" w:rsidRPr="00805FB2" w:rsidRDefault="00DA6647" w:rsidP="001A178B">
            <w:pPr>
              <w:pStyle w:val="NoSpacing"/>
              <w:rPr>
                <w:rFonts w:ascii="Times New Roman" w:hAnsi="Times New Roman" w:cs="Times New Roman"/>
                <w:lang w:val="ro-MD" w:eastAsia="ru-MD"/>
              </w:rPr>
            </w:pPr>
          </w:p>
        </w:tc>
      </w:tr>
    </w:tbl>
    <w:p w14:paraId="573EAABF" w14:textId="22B281AA" w:rsidR="00DA6647" w:rsidRPr="00805FB2" w:rsidRDefault="00DA6647" w:rsidP="00DA6647">
      <w:pPr>
        <w:pStyle w:val="NoSpacing"/>
        <w:jc w:val="both"/>
        <w:rPr>
          <w:rFonts w:ascii="Times New Roman" w:hAnsi="Times New Roman" w:cs="Times New Roman"/>
          <w:i/>
          <w:iCs/>
          <w:lang w:val="ro-MD" w:eastAsia="ru-MD"/>
        </w:rPr>
      </w:pPr>
      <w:r w:rsidRPr="00805FB2">
        <w:rPr>
          <w:rFonts w:ascii="Times New Roman" w:hAnsi="Times New Roman" w:cs="Times New Roman"/>
          <w:i/>
          <w:iCs/>
          <w:lang w:val="ro-MD" w:eastAsia="ru-MD"/>
        </w:rPr>
        <w:t>Info:</w:t>
      </w:r>
      <w:r w:rsidRPr="00805FB2">
        <w:rPr>
          <w:rFonts w:ascii="Times New Roman" w:hAnsi="Times New Roman" w:cs="Times New Roman"/>
          <w:i/>
          <w:iCs/>
          <w:lang w:val="ro-MD" w:eastAsia="ro-RO"/>
        </w:rPr>
        <w:t xml:space="preserve"> </w:t>
      </w:r>
      <w:r>
        <w:rPr>
          <w:rFonts w:ascii="Times New Roman" w:hAnsi="Times New Roman" w:cs="Times New Roman"/>
          <w:i/>
          <w:iCs/>
          <w:lang w:val="ro-MD" w:eastAsia="ro-RO"/>
        </w:rPr>
        <w:t xml:space="preserve">În special, </w:t>
      </w:r>
      <w:r>
        <w:rPr>
          <w:rFonts w:ascii="Times New Roman" w:hAnsi="Times New Roman" w:cs="Times New Roman"/>
          <w:i/>
          <w:iCs/>
          <w:lang w:val="ro-MD" w:eastAsia="ru-MD"/>
        </w:rPr>
        <w:t>s</w:t>
      </w:r>
      <w:r w:rsidRPr="00805FB2">
        <w:rPr>
          <w:rFonts w:ascii="Times New Roman" w:hAnsi="Times New Roman" w:cs="Times New Roman"/>
          <w:i/>
          <w:iCs/>
          <w:lang w:val="ro-MD" w:eastAsia="ru-MD"/>
        </w:rPr>
        <w:t>e indic</w:t>
      </w:r>
      <w:r>
        <w:rPr>
          <w:rFonts w:ascii="Times New Roman" w:hAnsi="Times New Roman" w:cs="Times New Roman"/>
          <w:i/>
          <w:iCs/>
          <w:lang w:val="ro-MD" w:eastAsia="ru-MD"/>
        </w:rPr>
        <w:t>ă</w:t>
      </w:r>
      <w:r w:rsidRPr="00805FB2">
        <w:rPr>
          <w:rFonts w:ascii="Times New Roman" w:hAnsi="Times New Roman" w:cs="Times New Roman"/>
          <w:i/>
          <w:iCs/>
          <w:lang w:val="ro-MD" w:eastAsia="ru-MD"/>
        </w:rPr>
        <w:t>: dat</w:t>
      </w:r>
      <w:r>
        <w:rPr>
          <w:rFonts w:ascii="Times New Roman" w:hAnsi="Times New Roman" w:cs="Times New Roman"/>
          <w:i/>
          <w:iCs/>
          <w:lang w:val="ro-MD" w:eastAsia="ru-MD"/>
        </w:rPr>
        <w:t>a</w:t>
      </w:r>
      <w:r w:rsidRPr="00805FB2">
        <w:rPr>
          <w:rFonts w:ascii="Times New Roman" w:hAnsi="Times New Roman" w:cs="Times New Roman"/>
          <w:i/>
          <w:iCs/>
          <w:lang w:val="ro-MD" w:eastAsia="ru-MD"/>
        </w:rPr>
        <w:t xml:space="preserve"> sau perioad</w:t>
      </w:r>
      <w:r>
        <w:rPr>
          <w:rFonts w:ascii="Times New Roman" w:hAnsi="Times New Roman" w:cs="Times New Roman"/>
          <w:i/>
          <w:iCs/>
          <w:lang w:val="ro-MD" w:eastAsia="ru-MD"/>
        </w:rPr>
        <w:t>a</w:t>
      </w:r>
      <w:r w:rsidRPr="00805FB2">
        <w:rPr>
          <w:rFonts w:ascii="Times New Roman" w:hAnsi="Times New Roman" w:cs="Times New Roman"/>
          <w:i/>
          <w:iCs/>
          <w:lang w:val="ro-MD" w:eastAsia="ru-MD"/>
        </w:rPr>
        <w:t xml:space="preserve"> în care a avut loc </w:t>
      </w:r>
      <w:r w:rsidR="00405FDF">
        <w:rPr>
          <w:rFonts w:ascii="Times New Roman" w:hAnsi="Times New Roman" w:cs="Times New Roman"/>
          <w:i/>
          <w:iCs/>
          <w:lang w:val="ro-MD" w:eastAsia="ru-MD"/>
        </w:rPr>
        <w:t xml:space="preserve">pretinsa </w:t>
      </w:r>
      <w:r>
        <w:rPr>
          <w:rFonts w:ascii="Times New Roman" w:hAnsi="Times New Roman" w:cs="Times New Roman"/>
          <w:i/>
          <w:iCs/>
          <w:lang w:val="ro-MD" w:eastAsia="ru-MD"/>
        </w:rPr>
        <w:t>încălcare</w:t>
      </w:r>
      <w:r w:rsidRPr="00805FB2">
        <w:rPr>
          <w:rFonts w:ascii="Times New Roman" w:hAnsi="Times New Roman" w:cs="Times New Roman"/>
          <w:i/>
          <w:iCs/>
          <w:lang w:val="ro-MD" w:eastAsia="ru-MD"/>
        </w:rPr>
        <w:t xml:space="preserve">; </w:t>
      </w:r>
      <w:r>
        <w:rPr>
          <w:rFonts w:ascii="Times New Roman" w:hAnsi="Times New Roman" w:cs="Times New Roman"/>
          <w:i/>
          <w:iCs/>
          <w:lang w:val="ro-MD" w:eastAsia="ru-MD"/>
        </w:rPr>
        <w:t xml:space="preserve">data </w:t>
      </w:r>
      <w:r w:rsidR="00405FDF">
        <w:rPr>
          <w:rFonts w:ascii="Times New Roman" w:hAnsi="Times New Roman" w:cs="Times New Roman"/>
          <w:i/>
          <w:iCs/>
          <w:lang w:val="ro-MD" w:eastAsia="ru-MD"/>
        </w:rPr>
        <w:t xml:space="preserve">când a devenit cunoscută </w:t>
      </w:r>
      <w:r>
        <w:rPr>
          <w:rFonts w:ascii="Times New Roman" w:hAnsi="Times New Roman" w:cs="Times New Roman"/>
          <w:i/>
          <w:iCs/>
          <w:lang w:val="ro-MD" w:eastAsia="ru-MD"/>
        </w:rPr>
        <w:t xml:space="preserve">pretinsa încălcare; </w:t>
      </w:r>
      <w:r w:rsidRPr="00805FB2">
        <w:rPr>
          <w:rFonts w:ascii="Times New Roman" w:hAnsi="Times New Roman" w:cs="Times New Roman"/>
          <w:i/>
          <w:iCs/>
          <w:lang w:val="ro-MD" w:eastAsia="ru-MD"/>
        </w:rPr>
        <w:t xml:space="preserve">modul în care ați aflat despre </w:t>
      </w:r>
      <w:r w:rsidR="00405FDF">
        <w:rPr>
          <w:rFonts w:ascii="Times New Roman" w:hAnsi="Times New Roman" w:cs="Times New Roman"/>
          <w:i/>
          <w:iCs/>
          <w:lang w:val="ro-MD" w:eastAsia="ru-MD"/>
        </w:rPr>
        <w:t xml:space="preserve">pretinsa </w:t>
      </w:r>
      <w:r w:rsidRPr="00805FB2">
        <w:rPr>
          <w:rFonts w:ascii="Times New Roman" w:hAnsi="Times New Roman" w:cs="Times New Roman"/>
          <w:i/>
          <w:iCs/>
          <w:lang w:val="ro-MD" w:eastAsia="ru-MD"/>
        </w:rPr>
        <w:t>încălcare; modul în care vă afectează prelucrarea datelor.</w:t>
      </w:r>
    </w:p>
    <w:p w14:paraId="1A293935" w14:textId="77777777" w:rsidR="00DA6647" w:rsidRPr="00805FB2" w:rsidRDefault="00DA6647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</w:p>
    <w:p w14:paraId="18133BC7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Times New Roman" w:hAnsi="Times New Roman" w:cs="Times New Roman"/>
          <w:b/>
          <w:bCs/>
          <w:lang w:val="ro-MD" w:eastAsia="ru-MD"/>
        </w:rPr>
        <w:t xml:space="preserve">4.1. </w:t>
      </w:r>
      <w:r w:rsidRPr="00AB7003">
        <w:rPr>
          <w:rFonts w:ascii="Times New Roman" w:hAnsi="Times New Roman" w:cs="Times New Roman"/>
          <w:lang w:val="ro-MD" w:eastAsia="ru-MD"/>
        </w:rPr>
        <w:t>Tipuri de date afectate (bifați):</w:t>
      </w:r>
      <w:r w:rsidRPr="00AB7003">
        <w:rPr>
          <w:rFonts w:ascii="Times New Roman" w:hAnsi="Times New Roman" w:cs="Times New Roman"/>
          <w:lang w:val="ro-MD" w:eastAsia="ru-MD"/>
        </w:rPr>
        <w:br/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Date de identificare</w:t>
      </w:r>
    </w:p>
    <w:p w14:paraId="19BE9C1C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Date de contact</w:t>
      </w:r>
      <w:r w:rsidRPr="00805FB2">
        <w:rPr>
          <w:rFonts w:ascii="Times New Roman" w:hAnsi="Times New Roman" w:cs="Times New Roman"/>
          <w:lang w:val="ro-MD" w:eastAsia="ru-MD"/>
        </w:rPr>
        <w:t> </w:t>
      </w:r>
    </w:p>
    <w:p w14:paraId="460CFFA0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Date financiare</w:t>
      </w:r>
      <w:r w:rsidRPr="00805FB2">
        <w:rPr>
          <w:rFonts w:ascii="Times New Roman" w:hAnsi="Times New Roman" w:cs="Times New Roman"/>
          <w:lang w:val="ro-MD" w:eastAsia="ru-MD"/>
        </w:rPr>
        <w:br/>
      </w:r>
      <w:r w:rsidRPr="00B54B16">
        <w:rPr>
          <w:rFonts w:ascii="Segoe UI Symbol" w:hAnsi="Segoe UI Symbol" w:cs="Segoe UI Symbol"/>
          <w:lang w:val="ro-MD" w:eastAsia="ru-MD"/>
        </w:rPr>
        <w:t>☐</w:t>
      </w:r>
      <w:r w:rsidRPr="00B54B16">
        <w:rPr>
          <w:rFonts w:ascii="Times New Roman" w:hAnsi="Times New Roman" w:cs="Times New Roman"/>
          <w:lang w:val="ro-MD" w:eastAsia="ru-MD"/>
        </w:rPr>
        <w:t xml:space="preserve"> </w:t>
      </w:r>
      <w:r w:rsidR="0081558B" w:rsidRPr="00B54B16">
        <w:rPr>
          <w:rFonts w:ascii="Times New Roman" w:hAnsi="Times New Roman" w:cs="Times New Roman"/>
          <w:lang w:val="ro-MD" w:eastAsia="ru-MD"/>
        </w:rPr>
        <w:t xml:space="preserve">Categorii speciale de date cu caracter personal </w:t>
      </w:r>
      <w:r w:rsidRPr="00B54B16">
        <w:rPr>
          <w:rFonts w:ascii="Times New Roman" w:hAnsi="Times New Roman" w:cs="Times New Roman"/>
          <w:lang w:val="ro-MD" w:eastAsia="ru-MD"/>
        </w:rPr>
        <w:t> </w:t>
      </w:r>
    </w:p>
    <w:p w14:paraId="45A132D4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Imagini/video</w:t>
      </w:r>
      <w:r w:rsidRPr="00805FB2">
        <w:rPr>
          <w:rFonts w:ascii="Times New Roman" w:hAnsi="Times New Roman" w:cs="Times New Roman"/>
          <w:lang w:val="ro-MD" w:eastAsia="ru-MD"/>
        </w:rPr>
        <w:t> </w:t>
      </w:r>
    </w:p>
    <w:p w14:paraId="3A84553C" w14:textId="14351E6B" w:rsidR="00DA664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Date online/comportamentale</w:t>
      </w:r>
      <w:r w:rsidRPr="00805FB2">
        <w:rPr>
          <w:rFonts w:ascii="Times New Roman" w:hAnsi="Times New Roman" w:cs="Times New Roman"/>
          <w:lang w:val="ro-MD" w:eastAsia="ru-MD"/>
        </w:rPr>
        <w:br/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</w:t>
      </w:r>
      <w:r>
        <w:rPr>
          <w:rFonts w:ascii="Times New Roman" w:hAnsi="Times New Roman" w:cs="Times New Roman"/>
          <w:lang w:val="ro-MD" w:eastAsia="ru-MD"/>
        </w:rPr>
        <w:t>Altele</w:t>
      </w:r>
      <w:r w:rsidRPr="00805FB2">
        <w:rPr>
          <w:rFonts w:ascii="Times New Roman" w:hAnsi="Times New Roman" w:cs="Times New Roman"/>
          <w:lang w:val="ro-MD" w:eastAsia="ru-MD"/>
        </w:rPr>
        <w:t>: ___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______</w:t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Pr="00805FB2">
        <w:rPr>
          <w:rFonts w:ascii="Times New Roman" w:hAnsi="Times New Roman" w:cs="Times New Roman"/>
          <w:lang w:val="ro-MD" w:eastAsia="ru-MD"/>
        </w:rPr>
        <w:t>______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________</w:t>
      </w:r>
      <w:bookmarkStart w:id="2" w:name="_Hlk236657641"/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</w:t>
      </w:r>
      <w:bookmarkEnd w:id="2"/>
      <w:r w:rsidRPr="00805FB2">
        <w:rPr>
          <w:rFonts w:ascii="Times New Roman" w:hAnsi="Times New Roman" w:cs="Times New Roman"/>
          <w:lang w:val="ro-MD" w:eastAsia="ru-MD"/>
        </w:rPr>
        <w:t>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_________</w:t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="00B54B16">
        <w:rPr>
          <w:rFonts w:ascii="Times New Roman" w:hAnsi="Times New Roman" w:cs="Times New Roman"/>
          <w:lang w:val="ro-MD" w:eastAsia="ru-MD"/>
        </w:rPr>
        <w:softHyphen/>
      </w:r>
      <w:r w:rsidRPr="00805FB2">
        <w:rPr>
          <w:rFonts w:ascii="Times New Roman" w:hAnsi="Times New Roman" w:cs="Times New Roman"/>
          <w:lang w:val="ro-MD" w:eastAsia="ru-MD"/>
        </w:rPr>
        <w:t>____________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_______</w:t>
      </w:r>
    </w:p>
    <w:p w14:paraId="15DB4507" w14:textId="0B1F2AE7" w:rsidR="00B54B16" w:rsidRPr="00805FB2" w:rsidRDefault="00B54B16" w:rsidP="00B54B16">
      <w:pPr>
        <w:pStyle w:val="NoSpacing"/>
        <w:tabs>
          <w:tab w:val="left" w:pos="2055"/>
        </w:tabs>
        <w:rPr>
          <w:rFonts w:ascii="Times New Roman" w:hAnsi="Times New Roman" w:cs="Times New Roman"/>
          <w:lang w:val="ro-MD" w:eastAsia="ru-MD"/>
        </w:rPr>
      </w:pPr>
      <w:r>
        <w:rPr>
          <w:rFonts w:ascii="Times New Roman" w:hAnsi="Times New Roman" w:cs="Times New Roman"/>
          <w:lang w:val="ro-MD" w:eastAsia="ru-MD"/>
        </w:rPr>
        <w:tab/>
      </w:r>
      <w:r>
        <w:rPr>
          <w:rFonts w:ascii="Times New Roman" w:hAnsi="Times New Roman" w:cs="Times New Roman"/>
          <w:lang w:val="ro-MD" w:eastAsia="ru-MD"/>
        </w:rPr>
        <w:softHyphen/>
      </w:r>
      <w:r>
        <w:rPr>
          <w:rFonts w:ascii="Times New Roman" w:hAnsi="Times New Roman" w:cs="Times New Roman"/>
          <w:lang w:val="ro-MD" w:eastAsia="ru-MD"/>
        </w:rPr>
        <w:softHyphen/>
      </w:r>
      <w:r>
        <w:rPr>
          <w:rFonts w:ascii="Times New Roman" w:hAnsi="Times New Roman" w:cs="Times New Roman"/>
          <w:lang w:val="ro-MD" w:eastAsia="ru-MD"/>
        </w:rPr>
        <w:softHyphen/>
      </w:r>
      <w:r>
        <w:rPr>
          <w:rFonts w:ascii="Times New Roman" w:hAnsi="Times New Roman" w:cs="Times New Roman"/>
          <w:lang w:val="ro-MD" w:eastAsia="ru-MD"/>
        </w:rPr>
        <w:softHyphen/>
      </w:r>
      <w:r>
        <w:rPr>
          <w:rFonts w:ascii="Times New Roman" w:hAnsi="Times New Roman" w:cs="Times New Roman"/>
          <w:lang w:val="ro-MD" w:eastAsia="ru-MD"/>
        </w:rPr>
        <w:softHyphen/>
      </w:r>
      <w:r>
        <w:rPr>
          <w:rFonts w:ascii="Times New Roman" w:hAnsi="Times New Roman" w:cs="Times New Roman"/>
          <w:lang w:val="ro-MD" w:eastAsia="ru-MD"/>
        </w:rPr>
        <w:softHyphen/>
      </w:r>
    </w:p>
    <w:p w14:paraId="01C6B45E" w14:textId="77777777" w:rsidR="00DA6647" w:rsidRPr="00805FB2" w:rsidRDefault="00DA6647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  <w:r w:rsidRPr="00805FB2">
        <w:rPr>
          <w:rFonts w:ascii="Times New Roman" w:hAnsi="Times New Roman" w:cs="Times New Roman"/>
          <w:b/>
          <w:bCs/>
          <w:lang w:val="ro-MD" w:eastAsia="ru-MD"/>
        </w:rPr>
        <w:t xml:space="preserve">4.2 </w:t>
      </w:r>
      <w:r w:rsidRPr="00AB7003">
        <w:rPr>
          <w:rFonts w:ascii="Times New Roman" w:hAnsi="Times New Roman" w:cs="Times New Roman"/>
          <w:lang w:val="ro-MD" w:eastAsia="ru-MD"/>
        </w:rPr>
        <w:t xml:space="preserve">Drepturile prezumate </w:t>
      </w:r>
      <w:r>
        <w:rPr>
          <w:rFonts w:ascii="Times New Roman" w:hAnsi="Times New Roman" w:cs="Times New Roman"/>
          <w:lang w:val="ro-MD" w:eastAsia="ru-MD"/>
        </w:rPr>
        <w:t xml:space="preserve">a fi </w:t>
      </w:r>
      <w:r w:rsidRPr="00AB7003">
        <w:rPr>
          <w:rFonts w:ascii="Times New Roman" w:hAnsi="Times New Roman" w:cs="Times New Roman"/>
          <w:lang w:val="ro-MD" w:eastAsia="ru-MD"/>
        </w:rPr>
        <w:t>încălcate (bifați):</w:t>
      </w:r>
    </w:p>
    <w:p w14:paraId="2801B3DF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Informare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Times New Roman" w:hAnsi="Times New Roman" w:cs="Times New Roman"/>
          <w:lang w:val="ro-MD" w:eastAsia="ru-MD"/>
        </w:rPr>
        <w:t> </w:t>
      </w:r>
    </w:p>
    <w:p w14:paraId="0E77340E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Acces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Times New Roman" w:hAnsi="Times New Roman" w:cs="Times New Roman"/>
          <w:lang w:val="ro-MD" w:eastAsia="ru-MD"/>
        </w:rPr>
        <w:t> </w:t>
      </w:r>
    </w:p>
    <w:p w14:paraId="4B3670F1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Rectificare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Times New Roman" w:hAnsi="Times New Roman" w:cs="Times New Roman"/>
          <w:lang w:val="ro-MD" w:eastAsia="ru-MD"/>
        </w:rPr>
        <w:t> </w:t>
      </w:r>
    </w:p>
    <w:p w14:paraId="0DD56653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Ștergere („de a fi uitat”)</w:t>
      </w:r>
      <w:r w:rsidRPr="00805FB2">
        <w:rPr>
          <w:rFonts w:ascii="Times New Roman" w:hAnsi="Times New Roman" w:cs="Times New Roman"/>
          <w:lang w:val="ro-MD" w:eastAsia="ru-MD"/>
        </w:rPr>
        <w:br/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Restricționare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Times New Roman" w:hAnsi="Times New Roman" w:cs="Times New Roman"/>
          <w:lang w:val="ro-MD" w:eastAsia="ru-MD"/>
        </w:rPr>
        <w:t> </w:t>
      </w:r>
    </w:p>
    <w:p w14:paraId="31A172AC" w14:textId="77777777" w:rsidR="00B54B16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Opoziție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Times New Roman" w:hAnsi="Times New Roman" w:cs="Times New Roman"/>
          <w:lang w:val="ro-MD" w:eastAsia="ru-MD"/>
        </w:rPr>
        <w:t> </w:t>
      </w:r>
    </w:p>
    <w:p w14:paraId="3F023E42" w14:textId="4EC333A7" w:rsidR="00DA6647" w:rsidRPr="00805FB2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Portabilitate</w:t>
      </w:r>
      <w:r w:rsidRPr="00805FB2">
        <w:rPr>
          <w:rFonts w:ascii="Times New Roman" w:hAnsi="Times New Roman" w:cs="Times New Roman"/>
          <w:lang w:val="ro-MD" w:eastAsia="ru-MD"/>
        </w:rPr>
        <w:br/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Decizie automatizată / profilare</w:t>
      </w:r>
      <w:r w:rsidRPr="00805FB2">
        <w:rPr>
          <w:rFonts w:ascii="Times New Roman" w:hAnsi="Times New Roman" w:cs="Times New Roman"/>
          <w:lang w:val="ro-MD" w:eastAsia="ru-MD"/>
        </w:rPr>
        <w:br/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Alt</w:t>
      </w:r>
      <w:r>
        <w:rPr>
          <w:rFonts w:ascii="Times New Roman" w:hAnsi="Times New Roman" w:cs="Times New Roman"/>
          <w:lang w:val="ro-MD" w:eastAsia="ru-MD"/>
        </w:rPr>
        <w:t>e</w:t>
      </w:r>
      <w:r w:rsidRPr="00805FB2">
        <w:rPr>
          <w:rFonts w:ascii="Times New Roman" w:hAnsi="Times New Roman" w:cs="Times New Roman"/>
          <w:lang w:val="ro-MD" w:eastAsia="ru-MD"/>
        </w:rPr>
        <w:t xml:space="preserve"> drept</w:t>
      </w:r>
      <w:r>
        <w:rPr>
          <w:rFonts w:ascii="Times New Roman" w:hAnsi="Times New Roman" w:cs="Times New Roman"/>
          <w:lang w:val="ro-MD" w:eastAsia="ru-MD"/>
        </w:rPr>
        <w:t>uri</w:t>
      </w:r>
      <w:r w:rsidRPr="00805FB2">
        <w:rPr>
          <w:rFonts w:ascii="Times New Roman" w:hAnsi="Times New Roman" w:cs="Times New Roman"/>
          <w:lang w:val="ro-MD" w:eastAsia="ru-MD"/>
        </w:rPr>
        <w:t>: ______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________________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_________________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________</w:t>
      </w:r>
      <w:r w:rsidR="00B54B16" w:rsidRPr="00805FB2">
        <w:rPr>
          <w:rFonts w:ascii="Times New Roman" w:hAnsi="Times New Roman" w:cs="Times New Roman"/>
          <w:lang w:val="ro-MD" w:eastAsia="ru-MD"/>
        </w:rPr>
        <w:t>__</w:t>
      </w:r>
      <w:r w:rsidRPr="00805FB2">
        <w:rPr>
          <w:rFonts w:ascii="Times New Roman" w:hAnsi="Times New Roman" w:cs="Times New Roman"/>
          <w:lang w:val="ro-MD" w:eastAsia="ru-MD"/>
        </w:rPr>
        <w:t>___________</w:t>
      </w:r>
    </w:p>
    <w:p w14:paraId="0E493365" w14:textId="77777777" w:rsidR="00B54B16" w:rsidRDefault="00B54B16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</w:p>
    <w:p w14:paraId="541B4817" w14:textId="4AD2A678" w:rsidR="00DA6647" w:rsidRPr="002A11AB" w:rsidRDefault="00DA6647" w:rsidP="00DA6647">
      <w:pPr>
        <w:pStyle w:val="NoSpacing"/>
        <w:rPr>
          <w:rFonts w:ascii="Times New Roman" w:hAnsi="Times New Roman" w:cs="Times New Roman"/>
          <w:lang w:val="ro-RO" w:eastAsia="ru-MD"/>
        </w:rPr>
      </w:pPr>
      <w:r w:rsidRPr="00AB7003">
        <w:rPr>
          <w:rFonts w:ascii="Times New Roman" w:hAnsi="Times New Roman" w:cs="Times New Roman"/>
          <w:b/>
          <w:bCs/>
          <w:lang w:val="ro-MD" w:eastAsia="ru-MD"/>
        </w:rPr>
        <w:t>4.</w:t>
      </w:r>
      <w:r w:rsidRPr="00AB7003">
        <w:rPr>
          <w:rFonts w:ascii="Times New Roman" w:hAnsi="Times New Roman" w:cs="Times New Roman"/>
          <w:b/>
          <w:bCs/>
          <w:lang w:val="ro-RO" w:eastAsia="ru-MD"/>
        </w:rPr>
        <w:t>3</w:t>
      </w:r>
      <w:r w:rsidRPr="002A11AB">
        <w:rPr>
          <w:rFonts w:ascii="Times New Roman" w:hAnsi="Times New Roman" w:cs="Times New Roman"/>
          <w:lang w:val="ro-RO" w:eastAsia="ru-MD"/>
        </w:rPr>
        <w:t xml:space="preserve">.Încălcarea principiilor de prelucrare </w:t>
      </w:r>
      <w:r w:rsidRPr="002747EA">
        <w:rPr>
          <w:rFonts w:ascii="Segoe UI Symbol" w:hAnsi="Segoe UI Symbol" w:cs="Segoe UI Symbol"/>
          <w:lang w:val="ro-MD" w:eastAsia="ru-MD"/>
        </w:rPr>
        <w:t>☐</w:t>
      </w:r>
    </w:p>
    <w:p w14:paraId="67D16CBC" w14:textId="77777777" w:rsidR="00B54B16" w:rsidRDefault="00B54B16" w:rsidP="00DA6647">
      <w:pPr>
        <w:pStyle w:val="NoSpacing"/>
        <w:rPr>
          <w:rFonts w:ascii="Times New Roman" w:hAnsi="Times New Roman" w:cs="Times New Roman"/>
          <w:b/>
          <w:bCs/>
          <w:lang w:val="ro-RO" w:eastAsia="ru-MD"/>
        </w:rPr>
      </w:pPr>
    </w:p>
    <w:p w14:paraId="35A96A3B" w14:textId="29456F74" w:rsidR="00DA6647" w:rsidRPr="002A11AB" w:rsidRDefault="00DA6647" w:rsidP="00DA6647">
      <w:pPr>
        <w:pStyle w:val="NoSpacing"/>
        <w:rPr>
          <w:rFonts w:ascii="Times New Roman" w:hAnsi="Times New Roman" w:cs="Times New Roman"/>
          <w:lang w:val="ro-RO" w:eastAsia="ru-MD"/>
        </w:rPr>
      </w:pPr>
      <w:r w:rsidRPr="00AB7003">
        <w:rPr>
          <w:rFonts w:ascii="Times New Roman" w:hAnsi="Times New Roman" w:cs="Times New Roman"/>
          <w:b/>
          <w:bCs/>
          <w:lang w:val="ro-RO" w:eastAsia="ru-MD"/>
        </w:rPr>
        <w:t>4.4</w:t>
      </w:r>
      <w:r>
        <w:rPr>
          <w:rFonts w:ascii="Times New Roman" w:hAnsi="Times New Roman" w:cs="Times New Roman"/>
          <w:lang w:val="ro-RO" w:eastAsia="ru-MD"/>
        </w:rPr>
        <w:t xml:space="preserve"> </w:t>
      </w:r>
      <w:r w:rsidRPr="002A11AB">
        <w:rPr>
          <w:rFonts w:ascii="Times New Roman" w:hAnsi="Times New Roman" w:cs="Times New Roman"/>
          <w:lang w:val="ro-RO" w:eastAsia="ru-MD"/>
        </w:rPr>
        <w:t xml:space="preserve">.Încălcarea temeiurilor legale ale prelucrării </w:t>
      </w:r>
      <w:r w:rsidRPr="002747EA">
        <w:rPr>
          <w:rFonts w:ascii="Segoe UI Symbol" w:hAnsi="Segoe UI Symbol" w:cs="Segoe UI Symbol"/>
          <w:lang w:val="ro-MD" w:eastAsia="ru-MD"/>
        </w:rPr>
        <w:t>☐</w:t>
      </w:r>
    </w:p>
    <w:p w14:paraId="487F16EA" w14:textId="77777777" w:rsidR="00B54B16" w:rsidRDefault="00B54B16" w:rsidP="00DA6647">
      <w:pPr>
        <w:pStyle w:val="NoSpacing"/>
        <w:rPr>
          <w:rFonts w:ascii="Times New Roman" w:hAnsi="Times New Roman" w:cs="Times New Roman"/>
          <w:b/>
          <w:bCs/>
          <w:lang w:val="ro-RO" w:eastAsia="ru-MD"/>
        </w:rPr>
      </w:pPr>
    </w:p>
    <w:p w14:paraId="3F5D2509" w14:textId="68455FF5" w:rsidR="00DA6647" w:rsidRPr="002A11AB" w:rsidRDefault="00DA6647" w:rsidP="00DA6647">
      <w:pPr>
        <w:pStyle w:val="NoSpacing"/>
        <w:rPr>
          <w:rFonts w:ascii="Times New Roman" w:hAnsi="Times New Roman" w:cs="Times New Roman"/>
          <w:lang w:val="ro-RO" w:eastAsia="ru-MD"/>
        </w:rPr>
      </w:pPr>
      <w:r w:rsidRPr="002A11AB">
        <w:rPr>
          <w:rFonts w:ascii="Times New Roman" w:hAnsi="Times New Roman" w:cs="Times New Roman"/>
          <w:b/>
          <w:bCs/>
          <w:lang w:val="ro-RO" w:eastAsia="ru-MD"/>
        </w:rPr>
        <w:t>4</w:t>
      </w:r>
      <w:r w:rsidRPr="00AB7003">
        <w:rPr>
          <w:rFonts w:ascii="Times New Roman" w:hAnsi="Times New Roman" w:cs="Times New Roman"/>
          <w:b/>
          <w:bCs/>
          <w:lang w:val="ro-RO" w:eastAsia="ru-MD"/>
        </w:rPr>
        <w:t>.5</w:t>
      </w:r>
      <w:r>
        <w:rPr>
          <w:rFonts w:ascii="Times New Roman" w:hAnsi="Times New Roman" w:cs="Times New Roman"/>
          <w:lang w:val="ro-RO" w:eastAsia="ru-MD"/>
        </w:rPr>
        <w:t xml:space="preserve"> </w:t>
      </w:r>
      <w:r w:rsidRPr="002A11AB">
        <w:rPr>
          <w:rFonts w:ascii="Times New Roman" w:hAnsi="Times New Roman" w:cs="Times New Roman"/>
          <w:lang w:val="ro-RO" w:eastAsia="ru-MD"/>
        </w:rPr>
        <w:t xml:space="preserve">.Încălcarea securității prelucrării </w:t>
      </w:r>
      <w:r w:rsidRPr="002747EA">
        <w:rPr>
          <w:rFonts w:ascii="Segoe UI Symbol" w:hAnsi="Segoe UI Symbol" w:cs="Segoe UI Symbol"/>
          <w:lang w:val="ro-MD" w:eastAsia="ru-MD"/>
        </w:rPr>
        <w:t>☐</w:t>
      </w:r>
    </w:p>
    <w:p w14:paraId="42B08EFC" w14:textId="77777777" w:rsidR="00B54B16" w:rsidRDefault="00B54B16" w:rsidP="00DA6647">
      <w:pPr>
        <w:pStyle w:val="NoSpacing"/>
        <w:rPr>
          <w:rFonts w:ascii="Times New Roman" w:hAnsi="Times New Roman" w:cs="Times New Roman"/>
          <w:b/>
          <w:bCs/>
          <w:lang w:val="ro-RO" w:eastAsia="ru-MD"/>
        </w:rPr>
      </w:pPr>
    </w:p>
    <w:p w14:paraId="171E3103" w14:textId="7C4AFA4E" w:rsidR="00D72FD7" w:rsidRPr="00D72FD7" w:rsidRDefault="007907A0" w:rsidP="00DA6647">
      <w:pPr>
        <w:pStyle w:val="NoSpacing"/>
        <w:rPr>
          <w:rFonts w:ascii="Segoe UI Symbol" w:hAnsi="Segoe UI Symbol" w:cs="Segoe UI Symbol"/>
          <w:lang w:val="ro-MD" w:eastAsia="ru-MD"/>
        </w:rPr>
      </w:pPr>
      <w:r>
        <w:rPr>
          <w:rFonts w:ascii="Times New Roman" w:hAnsi="Times New Roman" w:cs="Times New Roman"/>
          <w:b/>
          <w:bCs/>
          <w:lang w:val="ro-RO" w:eastAsia="ru-MD"/>
        </w:rPr>
        <w:t>4</w:t>
      </w:r>
      <w:r w:rsidR="00DA6647" w:rsidRPr="00AB7003">
        <w:rPr>
          <w:rFonts w:ascii="Times New Roman" w:hAnsi="Times New Roman" w:cs="Times New Roman"/>
          <w:b/>
          <w:bCs/>
          <w:lang w:val="ro-RO" w:eastAsia="ru-MD"/>
        </w:rPr>
        <w:t>.</w:t>
      </w:r>
      <w:r>
        <w:rPr>
          <w:rFonts w:ascii="Times New Roman" w:hAnsi="Times New Roman" w:cs="Times New Roman"/>
          <w:b/>
          <w:bCs/>
          <w:lang w:val="ro-RO" w:eastAsia="ru-MD"/>
        </w:rPr>
        <w:t>6</w:t>
      </w:r>
      <w:r w:rsidR="00DA6647">
        <w:rPr>
          <w:rFonts w:ascii="Times New Roman" w:hAnsi="Times New Roman" w:cs="Times New Roman"/>
          <w:lang w:val="ro-RO" w:eastAsia="ru-MD"/>
        </w:rPr>
        <w:t xml:space="preserve"> </w:t>
      </w:r>
      <w:r w:rsidR="00DA6647" w:rsidRPr="002A11AB">
        <w:rPr>
          <w:rFonts w:ascii="Times New Roman" w:hAnsi="Times New Roman" w:cs="Times New Roman"/>
          <w:lang w:val="ro-RO" w:eastAsia="ru-MD"/>
        </w:rPr>
        <w:t xml:space="preserve">.Altele </w:t>
      </w:r>
      <w:r w:rsidR="00DA6647" w:rsidRPr="002747EA">
        <w:rPr>
          <w:rFonts w:ascii="Segoe UI Symbol" w:hAnsi="Segoe UI Symbol" w:cs="Segoe UI Symbol"/>
          <w:lang w:val="ro-MD" w:eastAsia="ru-MD"/>
        </w:rPr>
        <w:t>☐</w:t>
      </w:r>
    </w:p>
    <w:p w14:paraId="2BD3E59C" w14:textId="77777777" w:rsidR="00DA6647" w:rsidRDefault="00DA6647" w:rsidP="00DA6647">
      <w:pPr>
        <w:pStyle w:val="NoSpacing"/>
        <w:rPr>
          <w:rFonts w:ascii="Times New Roman" w:hAnsi="Times New Roman" w:cs="Times New Roman"/>
          <w:lang w:val="ro-RO" w:eastAsia="ru-MD"/>
        </w:rPr>
      </w:pPr>
      <w:r w:rsidRPr="002A11AB">
        <w:rPr>
          <w:rFonts w:ascii="Times New Roman" w:hAnsi="Times New Roman" w:cs="Times New Roman"/>
          <w:lang w:val="ro-RO" w:eastAsia="ru-MD"/>
        </w:rPr>
        <w:t xml:space="preserve">Se va completa informația despre alte încălcări: </w:t>
      </w:r>
      <w:r>
        <w:rPr>
          <w:rFonts w:ascii="Times New Roman" w:hAnsi="Times New Roman" w:cs="Times New Roman"/>
          <w:lang w:val="ro-RO" w:eastAsia="ru-MD"/>
        </w:rPr>
        <w:t>_______________________________-</w:t>
      </w:r>
    </w:p>
    <w:p w14:paraId="5686AC53" w14:textId="77777777" w:rsidR="004178AA" w:rsidRDefault="004178AA" w:rsidP="00DA6647">
      <w:pPr>
        <w:pStyle w:val="NoSpacing"/>
        <w:rPr>
          <w:rFonts w:ascii="Times New Roman" w:hAnsi="Times New Roman" w:cs="Times New Roman"/>
          <w:lang w:val="ro-RO" w:eastAsia="ru-MD"/>
        </w:rPr>
      </w:pPr>
    </w:p>
    <w:p w14:paraId="648FB757" w14:textId="77777777" w:rsidR="004178AA" w:rsidRDefault="004178AA" w:rsidP="00DA6647">
      <w:pPr>
        <w:pStyle w:val="NoSpacing"/>
        <w:rPr>
          <w:rFonts w:ascii="Times New Roman" w:hAnsi="Times New Roman" w:cs="Times New Roman"/>
          <w:lang w:val="ro-RO" w:eastAsia="ru-MD"/>
        </w:rPr>
      </w:pPr>
    </w:p>
    <w:p w14:paraId="157010E2" w14:textId="77777777" w:rsidR="00D72FD7" w:rsidRDefault="00D72FD7" w:rsidP="00DA6647">
      <w:pPr>
        <w:pStyle w:val="NoSpacing"/>
        <w:rPr>
          <w:rFonts w:ascii="Times New Roman" w:hAnsi="Times New Roman" w:cs="Times New Roman"/>
          <w:lang w:val="ro-RO" w:eastAsia="ru-MD"/>
        </w:rPr>
      </w:pPr>
    </w:p>
    <w:p w14:paraId="66D7E2AA" w14:textId="77777777" w:rsidR="004178AA" w:rsidRDefault="004178AA" w:rsidP="00DA6647">
      <w:pPr>
        <w:pStyle w:val="NoSpacing"/>
        <w:rPr>
          <w:rFonts w:ascii="Times New Roman" w:hAnsi="Times New Roman" w:cs="Times New Roman"/>
          <w:lang w:val="ro-RO" w:eastAsia="ru-MD"/>
        </w:rPr>
      </w:pPr>
    </w:p>
    <w:p w14:paraId="6C17A613" w14:textId="77777777" w:rsidR="004178AA" w:rsidRDefault="004178AA" w:rsidP="00DA6647">
      <w:pPr>
        <w:pStyle w:val="NoSpacing"/>
        <w:rPr>
          <w:rFonts w:ascii="Times New Roman" w:hAnsi="Times New Roman" w:cs="Times New Roman"/>
          <w:lang w:val="ro-RO" w:eastAsia="ru-MD"/>
        </w:rPr>
      </w:pPr>
    </w:p>
    <w:p w14:paraId="265D2BEF" w14:textId="77777777" w:rsidR="004178AA" w:rsidRPr="00AB7003" w:rsidRDefault="004178AA" w:rsidP="00DA6647">
      <w:pPr>
        <w:pStyle w:val="NoSpacing"/>
        <w:rPr>
          <w:rFonts w:ascii="Times New Roman" w:hAnsi="Times New Roman" w:cs="Times New Roman"/>
          <w:lang w:val="ro-RO" w:eastAsia="ru-MD"/>
        </w:rPr>
      </w:pPr>
    </w:p>
    <w:p w14:paraId="3E927705" w14:textId="5C3D92CE" w:rsidR="005D1FAC" w:rsidRPr="005D1FAC" w:rsidRDefault="005D1FAC" w:rsidP="005D1FAC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  <w:r w:rsidRPr="005D1FAC">
        <w:rPr>
          <w:rFonts w:ascii="Times New Roman" w:hAnsi="Times New Roman" w:cs="Times New Roman"/>
          <w:b/>
          <w:bCs/>
          <w:lang w:val="ro-MD" w:eastAsia="ru-MD"/>
        </w:rPr>
        <w:lastRenderedPageBreak/>
        <w:t xml:space="preserve">5. </w:t>
      </w:r>
      <w:r w:rsidRPr="00E804DE">
        <w:rPr>
          <w:rFonts w:ascii="Times New Roman" w:hAnsi="Times New Roman" w:cs="Times New Roman"/>
          <w:b/>
          <w:bCs/>
          <w:lang w:val="ro-RO" w:eastAsia="ru-MD"/>
        </w:rPr>
        <w:t xml:space="preserve">Măsurile solicitate a fi întreprinse de </w:t>
      </w:r>
      <w:r w:rsidRPr="00E804DE">
        <w:rPr>
          <w:rFonts w:ascii="Times New Roman" w:hAnsi="Times New Roman" w:cs="Times New Roman"/>
          <w:b/>
          <w:bCs/>
          <w:lang w:val="ro-MD" w:eastAsia="ru-MD"/>
        </w:rPr>
        <w:t>CNPDCP</w:t>
      </w:r>
    </w:p>
    <w:p w14:paraId="01E0291A" w14:textId="77777777" w:rsidR="005D1FAC" w:rsidRPr="005D1FAC" w:rsidRDefault="005D1FAC" w:rsidP="005D1FAC">
      <w:pPr>
        <w:pStyle w:val="NoSpacing"/>
        <w:rPr>
          <w:lang w:val="ro-MD" w:eastAsia="ru-MD"/>
        </w:rPr>
      </w:pPr>
    </w:p>
    <w:tbl>
      <w:tblPr>
        <w:tblW w:w="9339" w:type="dxa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39"/>
      </w:tblGrid>
      <w:tr w:rsidR="005D1FAC" w:rsidRPr="004178AA" w14:paraId="736EAB07" w14:textId="77777777" w:rsidTr="00E804DE">
        <w:trPr>
          <w:trHeight w:val="1861"/>
        </w:trPr>
        <w:tc>
          <w:tcPr>
            <w:tcW w:w="9339" w:type="dxa"/>
          </w:tcPr>
          <w:p w14:paraId="0F957322" w14:textId="77777777" w:rsidR="005D1FAC" w:rsidRPr="005D1FAC" w:rsidRDefault="005D1FAC" w:rsidP="005D1FAC">
            <w:pPr>
              <w:pStyle w:val="NoSpacing"/>
              <w:rPr>
                <w:lang w:val="ro-MD" w:eastAsia="ru-MD"/>
              </w:rPr>
            </w:pPr>
          </w:p>
        </w:tc>
      </w:tr>
    </w:tbl>
    <w:p w14:paraId="6F2020AD" w14:textId="77777777" w:rsidR="005D1FAC" w:rsidRPr="00805FB2" w:rsidRDefault="005D1FAC" w:rsidP="00DA6647">
      <w:pPr>
        <w:pStyle w:val="NoSpacing"/>
        <w:rPr>
          <w:rFonts w:ascii="Times New Roman" w:hAnsi="Times New Roman" w:cs="Times New Roman"/>
          <w:lang w:val="ro-MD" w:eastAsia="ru-MD"/>
        </w:rPr>
      </w:pPr>
    </w:p>
    <w:p w14:paraId="0B6F5C9C" w14:textId="671EDAB1" w:rsidR="00DA6647" w:rsidRPr="00805FB2" w:rsidRDefault="005D1FAC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  <w:r>
        <w:rPr>
          <w:rFonts w:ascii="Times New Roman" w:hAnsi="Times New Roman" w:cs="Times New Roman"/>
          <w:b/>
          <w:bCs/>
          <w:lang w:val="ro-MD" w:eastAsia="ru-MD"/>
        </w:rPr>
        <w:t>6</w:t>
      </w:r>
      <w:r w:rsidR="00DA6647" w:rsidRPr="00805FB2">
        <w:rPr>
          <w:rFonts w:ascii="Times New Roman" w:hAnsi="Times New Roman" w:cs="Times New Roman"/>
          <w:b/>
          <w:bCs/>
          <w:lang w:val="ro-MD" w:eastAsia="ru-MD"/>
        </w:rPr>
        <w:t xml:space="preserve">. Adresarea prealabilă față de operator/persoana împuternicită </w:t>
      </w:r>
    </w:p>
    <w:p w14:paraId="4A4096A0" w14:textId="77777777" w:rsidR="00DA6647" w:rsidRPr="00805FB2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Times New Roman" w:hAnsi="Times New Roman" w:cs="Times New Roman"/>
          <w:lang w:val="ro-MD" w:eastAsia="ru-MD"/>
        </w:rPr>
        <w:t>Ați contactat operatorul înainte?</w:t>
      </w:r>
      <w:r w:rsidRPr="00805FB2">
        <w:rPr>
          <w:rFonts w:ascii="Times New Roman" w:hAnsi="Times New Roman" w:cs="Times New Roman"/>
          <w:lang w:val="ro-MD" w:eastAsia="ru-MD"/>
        </w:rPr>
        <w:br/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Da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Nu</w:t>
      </w:r>
    </w:p>
    <w:p w14:paraId="2ADF5CAE" w14:textId="77777777" w:rsidR="00DA6647" w:rsidRPr="00805FB2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Times New Roman" w:hAnsi="Times New Roman" w:cs="Times New Roman"/>
          <w:lang w:val="ro-MD" w:eastAsia="ru-MD"/>
        </w:rPr>
        <w:t xml:space="preserve">Dacă </w:t>
      </w:r>
      <w:r w:rsidRPr="00805FB2">
        <w:rPr>
          <w:rFonts w:ascii="Times New Roman" w:hAnsi="Times New Roman" w:cs="Times New Roman"/>
          <w:i/>
          <w:iCs/>
          <w:lang w:val="ro-MD" w:eastAsia="ru-MD"/>
        </w:rPr>
        <w:t>Da</w:t>
      </w:r>
      <w:r w:rsidRPr="00805FB2">
        <w:rPr>
          <w:rFonts w:ascii="Times New Roman" w:hAnsi="Times New Roman" w:cs="Times New Roman"/>
          <w:lang w:val="ro-MD" w:eastAsia="ru-MD"/>
        </w:rPr>
        <w:t>:</w:t>
      </w:r>
    </w:p>
    <w:p w14:paraId="55F34FE8" w14:textId="77777777" w:rsidR="00DA6647" w:rsidRPr="00805FB2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805FB2">
        <w:rPr>
          <w:rFonts w:ascii="Times New Roman" w:hAnsi="Times New Roman" w:cs="Times New Roman"/>
          <w:lang w:val="ro-MD" w:eastAsia="ru-MD"/>
        </w:rPr>
        <w:t>Data solicitării: ____ / ____ / ______</w:t>
      </w:r>
      <w:r w:rsidRPr="00805FB2">
        <w:rPr>
          <w:rFonts w:ascii="Times New Roman" w:hAnsi="Times New Roman" w:cs="Times New Roman"/>
          <w:lang w:val="ro-MD" w:eastAsia="ru-MD"/>
        </w:rPr>
        <w:br/>
        <w:t xml:space="preserve">Ați primit răspuns? </w:t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Da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Times New Roman" w:hAnsi="Times New Roman" w:cs="Times New Roman"/>
          <w:lang w:val="ro-MD" w:eastAsia="ru-MD"/>
        </w:rPr>
        <w:t> </w:t>
      </w:r>
      <w:r w:rsidRPr="00805FB2">
        <w:rPr>
          <w:rFonts w:ascii="Segoe UI Symbol" w:hAnsi="Segoe UI Symbol" w:cs="Segoe UI Symbol"/>
          <w:lang w:val="ro-MD" w:eastAsia="ru-MD"/>
        </w:rPr>
        <w:t>☐</w:t>
      </w:r>
      <w:r w:rsidRPr="00805FB2">
        <w:rPr>
          <w:rFonts w:ascii="Times New Roman" w:hAnsi="Times New Roman" w:cs="Times New Roman"/>
          <w:lang w:val="ro-MD" w:eastAsia="ru-MD"/>
        </w:rPr>
        <w:t xml:space="preserve"> Nu</w:t>
      </w:r>
    </w:p>
    <w:p w14:paraId="724D692B" w14:textId="77777777" w:rsidR="00DA6647" w:rsidRPr="00805FB2" w:rsidRDefault="00DA6647" w:rsidP="00DA6647">
      <w:pPr>
        <w:pStyle w:val="NoSpacing"/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</w:pP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 xml:space="preserve">Dacă </w:t>
      </w:r>
      <w:r w:rsidRPr="00805FB2">
        <w:rPr>
          <w:rFonts w:ascii="Times New Roman" w:eastAsia="Times New Roman" w:hAnsi="Times New Roman" w:cs="Times New Roman"/>
          <w:i/>
          <w:iCs/>
          <w:kern w:val="0"/>
          <w:lang w:val="ro-MD" w:eastAsia="ru-MD"/>
          <w14:ligatures w14:val="none"/>
        </w:rPr>
        <w:t>Da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>: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br/>
      </w:r>
      <w:r w:rsidRPr="00805FB2">
        <w:rPr>
          <w:rFonts w:ascii="Segoe UI Symbol" w:eastAsia="Times New Roman" w:hAnsi="Segoe UI Symbol" w:cs="Segoe UI Symbol"/>
          <w:kern w:val="0"/>
          <w:lang w:val="ro-MD" w:eastAsia="ru-MD"/>
          <w14:ligatures w14:val="none"/>
        </w:rPr>
        <w:t>☐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 xml:space="preserve"> Răspuns complet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> </w:t>
      </w:r>
      <w:r w:rsidRPr="00805FB2">
        <w:rPr>
          <w:rFonts w:ascii="Segoe UI Symbol" w:eastAsia="Times New Roman" w:hAnsi="Segoe UI Symbol" w:cs="Segoe UI Symbol"/>
          <w:kern w:val="0"/>
          <w:lang w:val="ro-MD" w:eastAsia="ru-MD"/>
          <w14:ligatures w14:val="none"/>
        </w:rPr>
        <w:t>☐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 xml:space="preserve"> Răspuns incomplet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> </w:t>
      </w:r>
      <w:r w:rsidRPr="00805FB2">
        <w:rPr>
          <w:rFonts w:ascii="Segoe UI Symbol" w:eastAsia="Times New Roman" w:hAnsi="Segoe UI Symbol" w:cs="Segoe UI Symbol"/>
          <w:kern w:val="0"/>
          <w:lang w:val="ro-MD" w:eastAsia="ru-MD"/>
          <w14:ligatures w14:val="none"/>
        </w:rPr>
        <w:t>☐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 xml:space="preserve"> Refuz expres</w:t>
      </w:r>
    </w:p>
    <w:p w14:paraId="1EC89A6C" w14:textId="77777777" w:rsidR="00DA6647" w:rsidRPr="00805FB2" w:rsidRDefault="00DA6647" w:rsidP="00DA6647">
      <w:pPr>
        <w:pStyle w:val="NoSpacing"/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</w:pP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 xml:space="preserve">Dacă </w:t>
      </w:r>
      <w:r w:rsidRPr="00805FB2">
        <w:rPr>
          <w:rFonts w:ascii="Times New Roman" w:eastAsia="Times New Roman" w:hAnsi="Times New Roman" w:cs="Times New Roman"/>
          <w:i/>
          <w:iCs/>
          <w:kern w:val="0"/>
          <w:lang w:val="ro-MD" w:eastAsia="ru-MD"/>
          <w14:ligatures w14:val="none"/>
        </w:rPr>
        <w:t>Nu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>: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br/>
      </w:r>
      <w:r w:rsidRPr="00805FB2">
        <w:rPr>
          <w:rFonts w:ascii="Segoe UI Symbol" w:eastAsia="Times New Roman" w:hAnsi="Segoe UI Symbol" w:cs="Segoe UI Symbol"/>
          <w:kern w:val="0"/>
          <w:lang w:val="ro-MD" w:eastAsia="ru-MD"/>
          <w14:ligatures w14:val="none"/>
        </w:rPr>
        <w:t>☐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 xml:space="preserve"> Nu am primit niciun răspuns în termenul legal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br/>
      </w:r>
      <w:r w:rsidRPr="00805FB2">
        <w:rPr>
          <w:rFonts w:ascii="Segoe UI Symbol" w:eastAsia="Times New Roman" w:hAnsi="Segoe UI Symbol" w:cs="Segoe UI Symbol"/>
          <w:kern w:val="0"/>
          <w:lang w:val="ro-MD" w:eastAsia="ru-MD"/>
          <w14:ligatures w14:val="none"/>
        </w:rPr>
        <w:t>☐</w:t>
      </w: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 xml:space="preserve"> Alt motiv: ____________________________________________</w:t>
      </w:r>
    </w:p>
    <w:p w14:paraId="10D8E832" w14:textId="77777777" w:rsidR="00DA6647" w:rsidRPr="00805FB2" w:rsidRDefault="00DA6647" w:rsidP="00DA6647">
      <w:pPr>
        <w:pStyle w:val="NoSpacing"/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</w:pPr>
      <w:r w:rsidRPr="00805FB2">
        <w:rPr>
          <w:rFonts w:ascii="Times New Roman" w:eastAsia="Times New Roman" w:hAnsi="Times New Roman" w:cs="Times New Roman"/>
          <w:kern w:val="0"/>
          <w:lang w:val="ro-MD" w:eastAsia="ru-MD"/>
          <w14:ligatures w14:val="none"/>
        </w:rPr>
        <w:t xml:space="preserve">Atașați dovada corespondenței </w:t>
      </w:r>
    </w:p>
    <w:p w14:paraId="6C507A29" w14:textId="77777777" w:rsidR="00DA6647" w:rsidRPr="00F316E4" w:rsidRDefault="00DA6647" w:rsidP="00DA6647">
      <w:pPr>
        <w:spacing w:before="100" w:beforeAutospacing="1" w:after="100" w:afterAutospacing="1"/>
        <w:jc w:val="both"/>
        <w:rPr>
          <w:i/>
          <w:iCs/>
          <w:lang w:val="ro-RO" w:eastAsia="ru-MD"/>
        </w:rPr>
      </w:pPr>
      <w:r w:rsidRPr="00F34DB2">
        <w:rPr>
          <w:i/>
          <w:iCs/>
          <w:lang w:val="ro-RO" w:eastAsia="ru-MD"/>
        </w:rPr>
        <w:t xml:space="preserve">Info: </w:t>
      </w:r>
      <w:r w:rsidRPr="007E7BD3">
        <w:rPr>
          <w:i/>
          <w:iCs/>
          <w:lang w:val="ro-RO" w:eastAsia="ru-MD"/>
        </w:rPr>
        <w:t xml:space="preserve">În conformitate cu bunele practici europene și cu art. 79 alin. (1) lit. g) din Legea nr. 195/2024, </w:t>
      </w:r>
      <w:r>
        <w:rPr>
          <w:i/>
          <w:iCs/>
          <w:lang w:val="ro-RO" w:eastAsia="ru-MD"/>
        </w:rPr>
        <w:t>este necesar</w:t>
      </w:r>
      <w:r w:rsidRPr="007E7BD3">
        <w:rPr>
          <w:i/>
          <w:iCs/>
          <w:lang w:val="ro-RO" w:eastAsia="ru-MD"/>
        </w:rPr>
        <w:t xml:space="preserve"> exercitarea drepturilor în prealabil direct </w:t>
      </w:r>
      <w:r w:rsidRPr="00F34DB2">
        <w:rPr>
          <w:i/>
          <w:iCs/>
          <w:lang w:val="ro-RO" w:eastAsia="ru-MD"/>
        </w:rPr>
        <w:t>față de operator/persoana împuternicită</w:t>
      </w:r>
      <w:r>
        <w:rPr>
          <w:i/>
          <w:iCs/>
          <w:lang w:val="ro-RO" w:eastAsia="ru-MD"/>
        </w:rPr>
        <w:t>.</w:t>
      </w:r>
    </w:p>
    <w:p w14:paraId="666B7958" w14:textId="3A5740DD" w:rsidR="00DA6647" w:rsidRPr="00090FA7" w:rsidRDefault="005D1FAC" w:rsidP="00DA6647">
      <w:pPr>
        <w:pStyle w:val="NoSpacing"/>
        <w:rPr>
          <w:rFonts w:ascii="Times New Roman" w:hAnsi="Times New Roman" w:cs="Times New Roman"/>
          <w:b/>
          <w:bCs/>
          <w:lang w:val="ro-MD" w:eastAsia="ru-MD"/>
        </w:rPr>
      </w:pPr>
      <w:r>
        <w:rPr>
          <w:rFonts w:ascii="Times New Roman" w:hAnsi="Times New Roman" w:cs="Times New Roman"/>
          <w:b/>
          <w:bCs/>
          <w:lang w:val="en-US" w:eastAsia="ru-MD"/>
        </w:rPr>
        <w:t>7</w:t>
      </w:r>
      <w:r w:rsidR="00DA6647" w:rsidRPr="00090FA7">
        <w:rPr>
          <w:rFonts w:ascii="Times New Roman" w:hAnsi="Times New Roman" w:cs="Times New Roman"/>
          <w:b/>
          <w:bCs/>
          <w:lang w:val="ro-MD" w:eastAsia="ru-MD"/>
        </w:rPr>
        <w:t>. Plângeri anterioare și acțiuni judiciare</w:t>
      </w:r>
    </w:p>
    <w:p w14:paraId="441B07F3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90FA7">
        <w:rPr>
          <w:rFonts w:ascii="Segoe UI Symbol" w:hAnsi="Segoe UI Symbol" w:cs="Segoe UI Symbol"/>
          <w:lang w:val="ro-MD" w:eastAsia="ru-MD"/>
        </w:rPr>
        <w:t>☐</w:t>
      </w:r>
      <w:r w:rsidRPr="00090FA7">
        <w:rPr>
          <w:rFonts w:ascii="Times New Roman" w:hAnsi="Times New Roman" w:cs="Times New Roman"/>
          <w:lang w:val="ro-MD" w:eastAsia="ru-MD"/>
        </w:rPr>
        <w:t xml:space="preserve"> Nu am depus plângeri anterioare</w:t>
      </w:r>
      <w:r w:rsidRPr="00090FA7">
        <w:rPr>
          <w:rFonts w:ascii="Times New Roman" w:hAnsi="Times New Roman" w:cs="Times New Roman"/>
          <w:lang w:val="ro-MD" w:eastAsia="ru-MD"/>
        </w:rPr>
        <w:br/>
      </w:r>
      <w:r w:rsidRPr="00090FA7">
        <w:rPr>
          <w:rFonts w:ascii="Segoe UI Symbol" w:hAnsi="Segoe UI Symbol" w:cs="Segoe UI Symbol"/>
          <w:lang w:val="ro-MD" w:eastAsia="ru-MD"/>
        </w:rPr>
        <w:t>☐</w:t>
      </w:r>
      <w:r w:rsidRPr="00090FA7">
        <w:rPr>
          <w:rFonts w:ascii="Times New Roman" w:hAnsi="Times New Roman" w:cs="Times New Roman"/>
          <w:lang w:val="ro-MD" w:eastAsia="ru-MD"/>
        </w:rPr>
        <w:t xml:space="preserve"> Da, am depus la:</w:t>
      </w:r>
      <w:r>
        <w:rPr>
          <w:rFonts w:ascii="Times New Roman" w:hAnsi="Times New Roman" w:cs="Times New Roman"/>
          <w:lang w:val="ro-MD" w:eastAsia="ru-MD"/>
        </w:rPr>
        <w:t xml:space="preserve"> </w:t>
      </w:r>
      <w:r w:rsidRPr="00090FA7">
        <w:rPr>
          <w:rFonts w:ascii="Times New Roman" w:hAnsi="Times New Roman" w:cs="Times New Roman"/>
          <w:lang w:val="ro-MD" w:eastAsia="ru-MD"/>
        </w:rPr>
        <w:t>CNPDCP/altă Autoritate __________________ | Data ________ | Rezultat __________________</w:t>
      </w:r>
    </w:p>
    <w:p w14:paraId="5C0CCD18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90FA7">
        <w:rPr>
          <w:rFonts w:ascii="Times New Roman" w:hAnsi="Times New Roman" w:cs="Times New Roman"/>
          <w:b/>
          <w:bCs/>
          <w:lang w:val="ro-MD" w:eastAsia="ru-MD"/>
        </w:rPr>
        <w:t>Instanțe de judecată:</w:t>
      </w:r>
      <w:r w:rsidRPr="00090FA7">
        <w:rPr>
          <w:rFonts w:ascii="Times New Roman" w:hAnsi="Times New Roman" w:cs="Times New Roman"/>
          <w:lang w:val="ro-MD" w:eastAsia="ru-MD"/>
        </w:rPr>
        <w:br/>
      </w:r>
      <w:r w:rsidRPr="00090FA7">
        <w:rPr>
          <w:rFonts w:ascii="Segoe UI Symbol" w:hAnsi="Segoe UI Symbol" w:cs="Segoe UI Symbol"/>
          <w:lang w:val="ro-MD" w:eastAsia="ru-MD"/>
        </w:rPr>
        <w:t>☐</w:t>
      </w:r>
      <w:r w:rsidRPr="00090FA7">
        <w:rPr>
          <w:rFonts w:ascii="Times New Roman" w:hAnsi="Times New Roman" w:cs="Times New Roman"/>
          <w:lang w:val="ro-MD" w:eastAsia="ru-MD"/>
        </w:rPr>
        <w:t xml:space="preserve"> Da</w:t>
      </w:r>
      <w:r w:rsidRPr="00090FA7">
        <w:rPr>
          <w:rFonts w:ascii="Times New Roman" w:hAnsi="Times New Roman" w:cs="Times New Roman"/>
          <w:lang w:val="ro-MD" w:eastAsia="ru-MD"/>
        </w:rPr>
        <w:t> </w:t>
      </w:r>
      <w:r w:rsidRPr="00090FA7">
        <w:rPr>
          <w:rFonts w:ascii="Times New Roman" w:hAnsi="Times New Roman" w:cs="Times New Roman"/>
          <w:lang w:val="ro-MD" w:eastAsia="ru-MD"/>
        </w:rPr>
        <w:t> </w:t>
      </w:r>
      <w:r w:rsidRPr="00090FA7">
        <w:rPr>
          <w:rFonts w:ascii="Segoe UI Symbol" w:hAnsi="Segoe UI Symbol" w:cs="Segoe UI Symbol"/>
          <w:lang w:val="ro-MD" w:eastAsia="ru-MD"/>
        </w:rPr>
        <w:t>☐</w:t>
      </w:r>
      <w:r w:rsidRPr="00090FA7">
        <w:rPr>
          <w:rFonts w:ascii="Times New Roman" w:hAnsi="Times New Roman" w:cs="Times New Roman"/>
          <w:lang w:val="ro-MD" w:eastAsia="ru-MD"/>
        </w:rPr>
        <w:t xml:space="preserve"> Nu</w:t>
      </w:r>
      <w:r w:rsidRPr="00090FA7">
        <w:rPr>
          <w:rFonts w:ascii="Times New Roman" w:hAnsi="Times New Roman" w:cs="Times New Roman"/>
          <w:lang w:val="ro-MD" w:eastAsia="ru-MD"/>
        </w:rPr>
        <w:br/>
        <w:t xml:space="preserve">Dacă </w:t>
      </w:r>
      <w:r w:rsidRPr="00090FA7">
        <w:rPr>
          <w:rFonts w:ascii="Times New Roman" w:hAnsi="Times New Roman" w:cs="Times New Roman"/>
          <w:i/>
          <w:iCs/>
          <w:lang w:val="ro-MD" w:eastAsia="ru-MD"/>
        </w:rPr>
        <w:t>Da</w:t>
      </w:r>
      <w:r w:rsidRPr="00090FA7">
        <w:rPr>
          <w:rFonts w:ascii="Times New Roman" w:hAnsi="Times New Roman" w:cs="Times New Roman"/>
          <w:lang w:val="ro-MD" w:eastAsia="ru-MD"/>
        </w:rPr>
        <w:t>: Instanța: ______________________ | Nr. dosar: ____________________</w:t>
      </w:r>
    </w:p>
    <w:p w14:paraId="7224E70F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90FA7">
        <w:rPr>
          <w:rFonts w:ascii="Times New Roman" w:hAnsi="Times New Roman" w:cs="Times New Roman"/>
          <w:lang w:val="ro-MD" w:eastAsia="ru-MD"/>
        </w:rPr>
        <w:t>Alte măsuri întreprinse și rezultatul lor:</w:t>
      </w:r>
    </w:p>
    <w:p w14:paraId="0CC12662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b/>
          <w:bCs/>
          <w:sz w:val="36"/>
          <w:szCs w:val="36"/>
          <w:lang w:val="ro-MD" w:eastAsia="ru-MD"/>
        </w:rPr>
      </w:pPr>
    </w:p>
    <w:p w14:paraId="68EA41DC" w14:textId="45E2FA78" w:rsidR="00DA6647" w:rsidRPr="00090FA7" w:rsidRDefault="005D1FAC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>
        <w:rPr>
          <w:rFonts w:ascii="Times New Roman" w:hAnsi="Times New Roman" w:cs="Times New Roman"/>
          <w:b/>
          <w:bCs/>
          <w:lang w:val="ro-MD"/>
        </w:rPr>
        <w:t>8</w:t>
      </w:r>
      <w:r w:rsidR="00DA6647" w:rsidRPr="00090FA7">
        <w:rPr>
          <w:rFonts w:ascii="Times New Roman" w:hAnsi="Times New Roman" w:cs="Times New Roman"/>
          <w:b/>
          <w:bCs/>
          <w:lang w:val="ro-MD"/>
        </w:rPr>
        <w:t>.</w:t>
      </w:r>
      <w:r w:rsidR="00DA6647" w:rsidRPr="00090FA7">
        <w:rPr>
          <w:rFonts w:ascii="Times New Roman" w:hAnsi="Times New Roman" w:cs="Times New Roman"/>
          <w:lang w:val="ro-MD"/>
        </w:rPr>
        <w:t xml:space="preserve"> </w:t>
      </w:r>
      <w:r w:rsidR="00DA6647" w:rsidRPr="00090FA7">
        <w:rPr>
          <w:rFonts w:ascii="Times New Roman" w:hAnsi="Times New Roman" w:cs="Times New Roman"/>
          <w:b/>
          <w:bCs/>
          <w:lang w:val="ro-MD" w:eastAsia="ru-MD"/>
        </w:rPr>
        <w:t>Modalitate de răspuns:</w:t>
      </w:r>
      <w:r w:rsidR="00DA6647" w:rsidRPr="00090FA7">
        <w:rPr>
          <w:rFonts w:ascii="Times New Roman" w:hAnsi="Times New Roman" w:cs="Times New Roman"/>
          <w:lang w:val="ro-MD" w:eastAsia="ru-MD"/>
        </w:rPr>
        <w:t xml:space="preserve"> </w:t>
      </w:r>
      <w:bookmarkStart w:id="3" w:name="_Hlk215239407"/>
    </w:p>
    <w:p w14:paraId="7DED80F7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90FA7">
        <w:rPr>
          <w:rFonts w:ascii="Segoe UI Symbol" w:hAnsi="Segoe UI Symbol" w:cs="Segoe UI Symbol"/>
          <w:lang w:val="ro-MD" w:eastAsia="ru-MD"/>
        </w:rPr>
        <w:t>☐</w:t>
      </w:r>
      <w:r w:rsidRPr="00090FA7">
        <w:rPr>
          <w:rFonts w:ascii="Times New Roman" w:hAnsi="Times New Roman" w:cs="Times New Roman"/>
          <w:lang w:val="ro-MD" w:eastAsia="ru-MD"/>
        </w:rPr>
        <w:t xml:space="preserve"> E-mail</w:t>
      </w:r>
      <w:r w:rsidRPr="00090FA7">
        <w:rPr>
          <w:rFonts w:ascii="Times New Roman" w:hAnsi="Times New Roman" w:cs="Times New Roman"/>
          <w:lang w:val="ro-MD" w:eastAsia="ru-MD"/>
        </w:rPr>
        <w:t> </w:t>
      </w:r>
    </w:p>
    <w:p w14:paraId="1B798117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90FA7">
        <w:rPr>
          <w:rFonts w:ascii="Segoe UI Symbol" w:hAnsi="Segoe UI Symbol" w:cs="Segoe UI Symbol"/>
          <w:lang w:val="ro-MD" w:eastAsia="ru-MD"/>
        </w:rPr>
        <w:t>☐</w:t>
      </w:r>
      <w:r w:rsidRPr="00090FA7">
        <w:rPr>
          <w:rFonts w:ascii="Times New Roman" w:hAnsi="Times New Roman" w:cs="Times New Roman"/>
          <w:lang w:val="ro-MD" w:eastAsia="ru-MD"/>
        </w:rPr>
        <w:t xml:space="preserve"> Poștă</w:t>
      </w:r>
      <w:bookmarkEnd w:id="3"/>
    </w:p>
    <w:p w14:paraId="1F59FE7D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90FA7">
        <w:rPr>
          <w:rFonts w:ascii="Times New Roman" w:hAnsi="Times New Roman" w:cs="Times New Roman"/>
          <w:lang w:val="ro-MD" w:eastAsia="ru-MD"/>
        </w:rPr>
        <w:t>Vă rugăm să completați adresa poștală de corespondență</w:t>
      </w:r>
      <w:r>
        <w:rPr>
          <w:rFonts w:ascii="Times New Roman" w:hAnsi="Times New Roman" w:cs="Times New Roman"/>
          <w:lang w:val="ro-MD" w:eastAsia="ru-MD"/>
        </w:rPr>
        <w:t>.</w:t>
      </w:r>
    </w:p>
    <w:p w14:paraId="5A84BE8D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</w:p>
    <w:p w14:paraId="318F0974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90FA7">
        <w:rPr>
          <w:rFonts w:ascii="Times New Roman" w:hAnsi="Times New Roman" w:cs="Times New Roman"/>
          <w:lang w:val="ro-MD" w:eastAsia="ru-MD"/>
        </w:rPr>
        <w:t>Declar pe propria răspundere că informațiile furnizate sunt complete și corecte.</w:t>
      </w:r>
    </w:p>
    <w:p w14:paraId="576A8600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  <w:r w:rsidRPr="00090FA7">
        <w:rPr>
          <w:rFonts w:ascii="Times New Roman" w:hAnsi="Times New Roman" w:cs="Times New Roman"/>
          <w:b/>
          <w:bCs/>
          <w:lang w:val="ro-MD" w:eastAsia="ru-MD"/>
        </w:rPr>
        <w:t>Data:</w:t>
      </w:r>
      <w:r w:rsidRPr="00090FA7">
        <w:rPr>
          <w:rFonts w:ascii="Times New Roman" w:hAnsi="Times New Roman" w:cs="Times New Roman"/>
          <w:lang w:val="ro-MD" w:eastAsia="ru-MD"/>
        </w:rPr>
        <w:t xml:space="preserve"> ____ / ____ / 20____</w:t>
      </w:r>
      <w:r w:rsidRPr="00090FA7">
        <w:rPr>
          <w:rFonts w:ascii="Times New Roman" w:hAnsi="Times New Roman" w:cs="Times New Roman"/>
          <w:lang w:val="ro-MD" w:eastAsia="ru-MD"/>
        </w:rPr>
        <w:br/>
      </w:r>
      <w:r w:rsidRPr="00090FA7">
        <w:rPr>
          <w:rFonts w:ascii="Times New Roman" w:hAnsi="Times New Roman" w:cs="Times New Roman"/>
          <w:b/>
          <w:bCs/>
          <w:lang w:val="ro-MD" w:eastAsia="ru-MD"/>
        </w:rPr>
        <w:t>Semnătura:</w:t>
      </w:r>
      <w:r w:rsidRPr="00090FA7">
        <w:rPr>
          <w:rFonts w:ascii="Times New Roman" w:hAnsi="Times New Roman" w:cs="Times New Roman"/>
          <w:lang w:val="ro-MD" w:eastAsia="ru-MD"/>
        </w:rPr>
        <w:t xml:space="preserve"> __________________________________</w:t>
      </w:r>
      <w:r w:rsidRPr="00090FA7">
        <w:rPr>
          <w:rFonts w:ascii="Times New Roman" w:hAnsi="Times New Roman" w:cs="Times New Roman"/>
          <w:lang w:val="ro-MD" w:eastAsia="ru-MD"/>
        </w:rPr>
        <w:br/>
      </w:r>
      <w:r w:rsidRPr="00090FA7">
        <w:rPr>
          <w:rFonts w:ascii="Times New Roman" w:hAnsi="Times New Roman" w:cs="Times New Roman"/>
          <w:b/>
          <w:bCs/>
          <w:lang w:val="ro-MD" w:eastAsia="ru-MD"/>
        </w:rPr>
        <w:t>Semnătură electronică (dacă se transmite online):</w:t>
      </w:r>
      <w:r w:rsidRPr="00090FA7">
        <w:rPr>
          <w:rFonts w:ascii="Times New Roman" w:hAnsi="Times New Roman" w:cs="Times New Roman"/>
          <w:lang w:val="ro-MD" w:eastAsia="ru-MD"/>
        </w:rPr>
        <w:t xml:space="preserve"> </w:t>
      </w:r>
      <w:r w:rsidRPr="00090FA7">
        <w:rPr>
          <w:rFonts w:ascii="Segoe UI Symbol" w:hAnsi="Segoe UI Symbol" w:cs="Segoe UI Symbol"/>
          <w:lang w:val="ro-MD" w:eastAsia="ru-MD"/>
        </w:rPr>
        <w:t>☐</w:t>
      </w:r>
      <w:r w:rsidRPr="00090FA7">
        <w:rPr>
          <w:rFonts w:ascii="Times New Roman" w:hAnsi="Times New Roman" w:cs="Times New Roman"/>
          <w:lang w:val="ro-MD" w:eastAsia="ru-MD"/>
        </w:rPr>
        <w:t xml:space="preserve"> Aplicată</w:t>
      </w:r>
    </w:p>
    <w:p w14:paraId="2CA38631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b/>
          <w:bCs/>
          <w:sz w:val="36"/>
          <w:szCs w:val="36"/>
          <w:lang w:val="ro-MD" w:eastAsia="ru-MD"/>
        </w:rPr>
      </w:pPr>
    </w:p>
    <w:p w14:paraId="185FD7A0" w14:textId="77777777" w:rsidR="00DA6647" w:rsidRPr="00090FA7" w:rsidRDefault="00DA6647" w:rsidP="00DA6647">
      <w:pPr>
        <w:pStyle w:val="NoSpacing"/>
        <w:rPr>
          <w:rFonts w:ascii="Times New Roman" w:hAnsi="Times New Roman" w:cs="Times New Roman"/>
          <w:lang w:val="ro-MD" w:eastAsia="ru-MD"/>
        </w:rPr>
      </w:pPr>
    </w:p>
    <w:p w14:paraId="2FDFD617" w14:textId="77777777" w:rsidR="00DA6647" w:rsidRPr="00090FA7" w:rsidRDefault="00DA6647" w:rsidP="00DA6647">
      <w:pPr>
        <w:jc w:val="center"/>
        <w:rPr>
          <w:lang w:val="ro-MD"/>
        </w:rPr>
      </w:pPr>
    </w:p>
    <w:p w14:paraId="47760DB6" w14:textId="77777777" w:rsidR="00DA6647" w:rsidRPr="006F1CC2" w:rsidRDefault="00DA6647" w:rsidP="000F0FC5">
      <w:pPr>
        <w:tabs>
          <w:tab w:val="left" w:pos="1576"/>
        </w:tabs>
        <w:rPr>
          <w:sz w:val="28"/>
          <w:szCs w:val="28"/>
          <w:lang w:val="ro-MD"/>
        </w:rPr>
      </w:pPr>
    </w:p>
    <w:sectPr w:rsidR="00DA6647" w:rsidRPr="006F1CC2" w:rsidSect="00B54B16">
      <w:headerReference w:type="default" r:id="rId9"/>
      <w:pgSz w:w="11906" w:h="16838" w:code="9"/>
      <w:pgMar w:top="1134" w:right="567" w:bottom="851" w:left="1418" w:header="709" w:footer="4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94AF6" w14:textId="77777777" w:rsidR="00A24B2C" w:rsidRDefault="00A24B2C">
      <w:r>
        <w:separator/>
      </w:r>
    </w:p>
  </w:endnote>
  <w:endnote w:type="continuationSeparator" w:id="0">
    <w:p w14:paraId="0578A7E5" w14:textId="77777777" w:rsidR="00A24B2C" w:rsidRDefault="00A24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79456" w14:textId="77777777" w:rsidR="00A24B2C" w:rsidRDefault="00A24B2C">
      <w:r>
        <w:separator/>
      </w:r>
    </w:p>
  </w:footnote>
  <w:footnote w:type="continuationSeparator" w:id="0">
    <w:p w14:paraId="2C9F3BE0" w14:textId="77777777" w:rsidR="00A24B2C" w:rsidRDefault="00A24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9921"/>
    </w:tblGrid>
    <w:tr w:rsidR="00B70687" w:rsidRPr="00194AE5" w14:paraId="31126488" w14:textId="77777777" w:rsidTr="00194AE5">
      <w:tc>
        <w:tcPr>
          <w:tcW w:w="10137" w:type="dxa"/>
        </w:tcPr>
        <w:p w14:paraId="6552B5B9" w14:textId="77777777" w:rsidR="00B70687" w:rsidRPr="00194AE5" w:rsidRDefault="00B70687" w:rsidP="00194AE5">
          <w:pPr>
            <w:jc w:val="center"/>
            <w:rPr>
              <w:b/>
              <w:lang w:val="ro-RO"/>
            </w:rPr>
          </w:pPr>
        </w:p>
      </w:tc>
    </w:tr>
    <w:tr w:rsidR="00B70687" w:rsidRPr="00194AE5" w14:paraId="1ABC663F" w14:textId="77777777" w:rsidTr="00194AE5">
      <w:tc>
        <w:tcPr>
          <w:tcW w:w="10137" w:type="dxa"/>
        </w:tcPr>
        <w:p w14:paraId="29A78595" w14:textId="77777777" w:rsidR="00B70687" w:rsidRPr="00194AE5" w:rsidRDefault="00B70687" w:rsidP="00194AE5">
          <w:pPr>
            <w:jc w:val="center"/>
            <w:rPr>
              <w:b/>
              <w:lang w:val="ro-RO"/>
            </w:rPr>
          </w:pPr>
        </w:p>
      </w:tc>
    </w:tr>
  </w:tbl>
  <w:p w14:paraId="48AB2C71" w14:textId="77777777" w:rsidR="00B70687" w:rsidRPr="00416402" w:rsidRDefault="00B70687" w:rsidP="00DF7E55">
    <w:pPr>
      <w:jc w:val="both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144AEC"/>
    <w:multiLevelType w:val="hybridMultilevel"/>
    <w:tmpl w:val="E856D39C"/>
    <w:lvl w:ilvl="0" w:tplc="81565A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 w:val="0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12562BE"/>
    <w:multiLevelType w:val="hybridMultilevel"/>
    <w:tmpl w:val="AD9E190A"/>
    <w:lvl w:ilvl="0" w:tplc="0418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233B7"/>
    <w:multiLevelType w:val="multilevel"/>
    <w:tmpl w:val="909E6C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009169915">
    <w:abstractNumId w:val="0"/>
  </w:num>
  <w:num w:numId="2" w16cid:durableId="1337415025">
    <w:abstractNumId w:val="1"/>
  </w:num>
  <w:num w:numId="3" w16cid:durableId="2055232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B5"/>
    <w:rsid w:val="0000402D"/>
    <w:rsid w:val="000149DE"/>
    <w:rsid w:val="00023B0B"/>
    <w:rsid w:val="00046463"/>
    <w:rsid w:val="00053044"/>
    <w:rsid w:val="000531C1"/>
    <w:rsid w:val="00062506"/>
    <w:rsid w:val="00064DA5"/>
    <w:rsid w:val="00071E67"/>
    <w:rsid w:val="00081FD9"/>
    <w:rsid w:val="000A637E"/>
    <w:rsid w:val="000B1E8D"/>
    <w:rsid w:val="000C326C"/>
    <w:rsid w:val="000C6D39"/>
    <w:rsid w:val="000D5EDA"/>
    <w:rsid w:val="000E30F9"/>
    <w:rsid w:val="000F0FC5"/>
    <w:rsid w:val="000F3777"/>
    <w:rsid w:val="00104EFF"/>
    <w:rsid w:val="0010683D"/>
    <w:rsid w:val="001074C7"/>
    <w:rsid w:val="00131F50"/>
    <w:rsid w:val="00136C83"/>
    <w:rsid w:val="00142683"/>
    <w:rsid w:val="001607F5"/>
    <w:rsid w:val="00164380"/>
    <w:rsid w:val="00191BB3"/>
    <w:rsid w:val="00194AE5"/>
    <w:rsid w:val="00195401"/>
    <w:rsid w:val="001C5677"/>
    <w:rsid w:val="001F4912"/>
    <w:rsid w:val="00224B64"/>
    <w:rsid w:val="00232D81"/>
    <w:rsid w:val="00252C35"/>
    <w:rsid w:val="002739C0"/>
    <w:rsid w:val="00292E10"/>
    <w:rsid w:val="002B007C"/>
    <w:rsid w:val="002C6C20"/>
    <w:rsid w:val="002C7672"/>
    <w:rsid w:val="002D2238"/>
    <w:rsid w:val="002D662A"/>
    <w:rsid w:val="00300E53"/>
    <w:rsid w:val="0030581C"/>
    <w:rsid w:val="00310A18"/>
    <w:rsid w:val="00320C15"/>
    <w:rsid w:val="0032714C"/>
    <w:rsid w:val="00336419"/>
    <w:rsid w:val="0033694C"/>
    <w:rsid w:val="003563F3"/>
    <w:rsid w:val="003621F0"/>
    <w:rsid w:val="00367C55"/>
    <w:rsid w:val="003700A1"/>
    <w:rsid w:val="003A1D6F"/>
    <w:rsid w:val="003A5B75"/>
    <w:rsid w:val="003C2179"/>
    <w:rsid w:val="003D1BE8"/>
    <w:rsid w:val="003D2CBD"/>
    <w:rsid w:val="003D4202"/>
    <w:rsid w:val="003E6B81"/>
    <w:rsid w:val="00403D16"/>
    <w:rsid w:val="00405FDF"/>
    <w:rsid w:val="00416402"/>
    <w:rsid w:val="004178AA"/>
    <w:rsid w:val="00422945"/>
    <w:rsid w:val="00427922"/>
    <w:rsid w:val="00455418"/>
    <w:rsid w:val="00484177"/>
    <w:rsid w:val="004852EC"/>
    <w:rsid w:val="004A407D"/>
    <w:rsid w:val="004A5A85"/>
    <w:rsid w:val="004D59E9"/>
    <w:rsid w:val="004E768D"/>
    <w:rsid w:val="004F4D67"/>
    <w:rsid w:val="004F66FC"/>
    <w:rsid w:val="004F699C"/>
    <w:rsid w:val="00514D80"/>
    <w:rsid w:val="00534A26"/>
    <w:rsid w:val="0055635A"/>
    <w:rsid w:val="00556F3F"/>
    <w:rsid w:val="00570194"/>
    <w:rsid w:val="005A58A3"/>
    <w:rsid w:val="005B1CF9"/>
    <w:rsid w:val="005B44A6"/>
    <w:rsid w:val="005D1FAC"/>
    <w:rsid w:val="005E34AA"/>
    <w:rsid w:val="005F1454"/>
    <w:rsid w:val="00602C0D"/>
    <w:rsid w:val="006051DA"/>
    <w:rsid w:val="00614A88"/>
    <w:rsid w:val="006613AD"/>
    <w:rsid w:val="00661417"/>
    <w:rsid w:val="00663AD4"/>
    <w:rsid w:val="006643F0"/>
    <w:rsid w:val="00667179"/>
    <w:rsid w:val="00672EF1"/>
    <w:rsid w:val="00676EF4"/>
    <w:rsid w:val="00696B53"/>
    <w:rsid w:val="006A6AF3"/>
    <w:rsid w:val="006C7EF0"/>
    <w:rsid w:val="006F1CC2"/>
    <w:rsid w:val="0071308B"/>
    <w:rsid w:val="007907A0"/>
    <w:rsid w:val="0079232C"/>
    <w:rsid w:val="00796FB5"/>
    <w:rsid w:val="007A4E4E"/>
    <w:rsid w:val="007A66DE"/>
    <w:rsid w:val="007B4E99"/>
    <w:rsid w:val="008111A5"/>
    <w:rsid w:val="0081558B"/>
    <w:rsid w:val="00850703"/>
    <w:rsid w:val="008853B5"/>
    <w:rsid w:val="008E1E30"/>
    <w:rsid w:val="0090528A"/>
    <w:rsid w:val="00923293"/>
    <w:rsid w:val="00943B13"/>
    <w:rsid w:val="00963268"/>
    <w:rsid w:val="0097127C"/>
    <w:rsid w:val="009C4956"/>
    <w:rsid w:val="009D2EEA"/>
    <w:rsid w:val="009D57C2"/>
    <w:rsid w:val="009F4762"/>
    <w:rsid w:val="009F5669"/>
    <w:rsid w:val="00A24B2C"/>
    <w:rsid w:val="00A2542D"/>
    <w:rsid w:val="00A42811"/>
    <w:rsid w:val="00A445F6"/>
    <w:rsid w:val="00A674C1"/>
    <w:rsid w:val="00A76F24"/>
    <w:rsid w:val="00AB240A"/>
    <w:rsid w:val="00AE368A"/>
    <w:rsid w:val="00B042AC"/>
    <w:rsid w:val="00B17EF8"/>
    <w:rsid w:val="00B32B08"/>
    <w:rsid w:val="00B54B16"/>
    <w:rsid w:val="00B55B40"/>
    <w:rsid w:val="00B70687"/>
    <w:rsid w:val="00B757BD"/>
    <w:rsid w:val="00B924CD"/>
    <w:rsid w:val="00BB559B"/>
    <w:rsid w:val="00BC492B"/>
    <w:rsid w:val="00BF2C33"/>
    <w:rsid w:val="00C12F6B"/>
    <w:rsid w:val="00C20954"/>
    <w:rsid w:val="00C360F3"/>
    <w:rsid w:val="00C67B51"/>
    <w:rsid w:val="00C70D87"/>
    <w:rsid w:val="00CA55D7"/>
    <w:rsid w:val="00CC2289"/>
    <w:rsid w:val="00CF0692"/>
    <w:rsid w:val="00CF0D8F"/>
    <w:rsid w:val="00CF12FB"/>
    <w:rsid w:val="00D15557"/>
    <w:rsid w:val="00D40783"/>
    <w:rsid w:val="00D573E4"/>
    <w:rsid w:val="00D60F4E"/>
    <w:rsid w:val="00D65CC1"/>
    <w:rsid w:val="00D72FD7"/>
    <w:rsid w:val="00D83137"/>
    <w:rsid w:val="00D9705B"/>
    <w:rsid w:val="00DA6647"/>
    <w:rsid w:val="00DD0341"/>
    <w:rsid w:val="00DD604D"/>
    <w:rsid w:val="00DE3564"/>
    <w:rsid w:val="00DE40FD"/>
    <w:rsid w:val="00DE6032"/>
    <w:rsid w:val="00DF3216"/>
    <w:rsid w:val="00DF7E55"/>
    <w:rsid w:val="00E12878"/>
    <w:rsid w:val="00E23B54"/>
    <w:rsid w:val="00E46FC1"/>
    <w:rsid w:val="00E61ECE"/>
    <w:rsid w:val="00E753F0"/>
    <w:rsid w:val="00E804DE"/>
    <w:rsid w:val="00E82675"/>
    <w:rsid w:val="00EA6BF3"/>
    <w:rsid w:val="00EB6B00"/>
    <w:rsid w:val="00EB6F31"/>
    <w:rsid w:val="00EC45AB"/>
    <w:rsid w:val="00EE4491"/>
    <w:rsid w:val="00EF1F24"/>
    <w:rsid w:val="00F331A0"/>
    <w:rsid w:val="00F33AD9"/>
    <w:rsid w:val="00F34DAC"/>
    <w:rsid w:val="00F37514"/>
    <w:rsid w:val="00F470B7"/>
    <w:rsid w:val="00F6549C"/>
    <w:rsid w:val="00F65C8D"/>
    <w:rsid w:val="00F839B3"/>
    <w:rsid w:val="00FA1AD1"/>
    <w:rsid w:val="00FD1FE2"/>
    <w:rsid w:val="00FD4435"/>
    <w:rsid w:val="00F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825F4E"/>
  <w15:chartTrackingRefBased/>
  <w15:docId w15:val="{4329F4A9-E37F-4C66-9DDD-BE48F22EA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rsid w:val="001F4912"/>
    <w:pPr>
      <w:ind w:firstLine="708"/>
      <w:jc w:val="both"/>
    </w:pPr>
    <w:rPr>
      <w:sz w:val="32"/>
      <w:lang w:val="ro-RO"/>
    </w:rPr>
  </w:style>
  <w:style w:type="paragraph" w:customStyle="1" w:styleId="a">
    <w:name w:val="Знак Знак Знак Знак Знак Знак Знак"/>
    <w:basedOn w:val="Normal"/>
    <w:rsid w:val="001F4912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tt">
    <w:name w:val="tt"/>
    <w:basedOn w:val="Normal"/>
    <w:rsid w:val="001F4912"/>
    <w:pPr>
      <w:jc w:val="center"/>
    </w:pPr>
    <w:rPr>
      <w:b/>
      <w:bCs/>
    </w:rPr>
  </w:style>
  <w:style w:type="paragraph" w:styleId="Header">
    <w:name w:val="header"/>
    <w:basedOn w:val="Normal"/>
    <w:rsid w:val="00403D16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403D16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Normal"/>
    <w:rsid w:val="00663AD4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cn">
    <w:name w:val="cn"/>
    <w:basedOn w:val="Normal"/>
    <w:rsid w:val="006C7EF0"/>
    <w:pPr>
      <w:jc w:val="center"/>
    </w:pPr>
    <w:rPr>
      <w:lang w:val="en-US" w:eastAsia="en-US"/>
    </w:rPr>
  </w:style>
  <w:style w:type="paragraph" w:styleId="NormalWeb">
    <w:name w:val="Normal (Web)"/>
    <w:basedOn w:val="Normal"/>
    <w:uiPriority w:val="99"/>
    <w:rsid w:val="004F699C"/>
    <w:pPr>
      <w:ind w:firstLine="567"/>
      <w:jc w:val="both"/>
    </w:pPr>
  </w:style>
  <w:style w:type="paragraph" w:styleId="BodyText">
    <w:name w:val="Body Text"/>
    <w:basedOn w:val="Normal"/>
    <w:rsid w:val="00081FD9"/>
    <w:pPr>
      <w:spacing w:after="120"/>
    </w:pPr>
    <w:rPr>
      <w:sz w:val="20"/>
      <w:szCs w:val="20"/>
      <w:lang w:eastAsia="en-US"/>
    </w:rPr>
  </w:style>
  <w:style w:type="character" w:styleId="Hyperlink">
    <w:name w:val="Hyperlink"/>
    <w:rsid w:val="0032714C"/>
    <w:rPr>
      <w:color w:val="0000FF"/>
      <w:u w:val="single"/>
    </w:rPr>
  </w:style>
  <w:style w:type="paragraph" w:customStyle="1" w:styleId="a0">
    <w:name w:val="Знак Знак Знак"/>
    <w:basedOn w:val="Normal"/>
    <w:rsid w:val="004852EC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table" w:styleId="TableGrid">
    <w:name w:val="Table Grid"/>
    <w:basedOn w:val="TableNormal"/>
    <w:rsid w:val="004164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F1CC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A6647"/>
    <w:rPr>
      <w:rFonts w:asciiTheme="minorHAnsi" w:eastAsiaTheme="minorHAnsi" w:hAnsiTheme="minorHAnsi" w:cstheme="minorBidi"/>
      <w:kern w:val="2"/>
      <w:sz w:val="24"/>
      <w:szCs w:val="24"/>
      <w:lang w:val="ru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6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u@datepersonale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tepersonale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CNPDCP_md_petitii_DJRP14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CNPDCP_md_petitii_DJRP14.dot</Template>
  <TotalTime>133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 </vt:lpstr>
      <vt:lpstr>                                                                                           </vt:lpstr>
    </vt:vector>
  </TitlesOfParts>
  <Company>Parlamentul Republicii Moldova</Company>
  <LinksUpToDate>false</LinksUpToDate>
  <CharactersWithSpaces>4941</CharactersWithSpaces>
  <SharedDoc>false</SharedDoc>
  <HLinks>
    <vt:vector size="12" baseType="variant">
      <vt:variant>
        <vt:i4>4915273</vt:i4>
      </vt:variant>
      <vt:variant>
        <vt:i4>3</vt:i4>
      </vt:variant>
      <vt:variant>
        <vt:i4>0</vt:i4>
      </vt:variant>
      <vt:variant>
        <vt:i4>5</vt:i4>
      </vt:variant>
      <vt:variant>
        <vt:lpwstr>http://www.registru.datepersonale.md/</vt:lpwstr>
      </vt:variant>
      <vt:variant>
        <vt:lpwstr/>
      </vt:variant>
      <vt:variant>
        <vt:i4>1048586</vt:i4>
      </vt:variant>
      <vt:variant>
        <vt:i4>0</vt:i4>
      </vt:variant>
      <vt:variant>
        <vt:i4>0</vt:i4>
      </vt:variant>
      <vt:variant>
        <vt:i4>5</vt:i4>
      </vt:variant>
      <vt:variant>
        <vt:lpwstr>http://www.datepersonale.md/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</dc:title>
  <dc:subject/>
  <dc:creator>Admin</dc:creator>
  <cp:keywords/>
  <cp:lastModifiedBy>Admin</cp:lastModifiedBy>
  <cp:revision>23</cp:revision>
  <cp:lastPrinted>2026-08-21T08:34:00Z</cp:lastPrinted>
  <dcterms:created xsi:type="dcterms:W3CDTF">2026-06-09T08:43:00Z</dcterms:created>
  <dcterms:modified xsi:type="dcterms:W3CDTF">2026-09-03T06:03:00Z</dcterms:modified>
</cp:coreProperties>
</file>